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69D7D" w14:textId="77777777" w:rsidR="00025386" w:rsidRPr="00085F11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085F11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71025F" w:rsidRPr="00085F11">
        <w:rPr>
          <w:rFonts w:ascii="Arial" w:hAnsi="Arial" w:cs="Arial"/>
          <w:bCs/>
          <w:i w:val="0"/>
          <w:sz w:val="18"/>
          <w:szCs w:val="18"/>
        </w:rPr>
        <w:t>3</w:t>
      </w:r>
      <w:r w:rsidR="007666D6" w:rsidRPr="00085F11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85F11" w14:paraId="50C7C311" w14:textId="77777777" w:rsidTr="00467CA2">
        <w:tc>
          <w:tcPr>
            <w:tcW w:w="2800" w:type="dxa"/>
          </w:tcPr>
          <w:p w14:paraId="60349FE5" w14:textId="77777777" w:rsidR="00D520D3" w:rsidRPr="00085F1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85F11">
              <w:rPr>
                <w:rFonts w:ascii="Arial" w:hAnsi="Arial" w:cs="Arial"/>
                <w:b/>
                <w:sz w:val="18"/>
                <w:szCs w:val="18"/>
              </w:rPr>
              <w:t>Podmiot</w:t>
            </w:r>
            <w:r w:rsidRPr="00085F11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  <w:tc>
          <w:tcPr>
            <w:tcW w:w="6272" w:type="dxa"/>
          </w:tcPr>
          <w:p w14:paraId="5DE70C13" w14:textId="77777777" w:rsidR="00D520D3" w:rsidRPr="00085F11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</w:p>
          <w:p w14:paraId="03C726B9" w14:textId="77777777" w:rsidR="00D520D3" w:rsidRPr="00085F11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085F11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253751" w14:textId="77777777" w:rsidR="00D520D3" w:rsidRPr="00085F11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085F11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085F1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085F11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085F11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085F11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085F11" w14:paraId="37692C63" w14:textId="77777777" w:rsidTr="00467CA2">
        <w:tc>
          <w:tcPr>
            <w:tcW w:w="2800" w:type="dxa"/>
          </w:tcPr>
          <w:p w14:paraId="1A933633" w14:textId="77777777" w:rsidR="00D520D3" w:rsidRPr="00085F1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85F11">
              <w:rPr>
                <w:rFonts w:ascii="Arial" w:hAnsi="Arial" w:cs="Arial"/>
                <w:sz w:val="18"/>
                <w:szCs w:val="18"/>
              </w:rPr>
              <w:t>reprezentowany przez:</w:t>
            </w:r>
          </w:p>
        </w:tc>
        <w:tc>
          <w:tcPr>
            <w:tcW w:w="6272" w:type="dxa"/>
          </w:tcPr>
          <w:p w14:paraId="1C92FFE5" w14:textId="77777777" w:rsidR="00D520D3" w:rsidRPr="00085F11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</w:p>
          <w:p w14:paraId="4E6FC4F7" w14:textId="77777777" w:rsidR="00D520D3" w:rsidRPr="00085F11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085F11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E40A3A" w14:textId="77777777" w:rsidR="00D520D3" w:rsidRPr="00085F1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085F11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085F11">
              <w:rPr>
                <w:rFonts w:ascii="Arial" w:hAnsi="Arial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85F11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8D89938" w14:textId="77777777" w:rsidR="00B62AD0" w:rsidRPr="00085F11" w:rsidRDefault="00B62AD0" w:rsidP="00D520D3">
      <w:pPr>
        <w:spacing w:after="360"/>
        <w:rPr>
          <w:rFonts w:ascii="Arial" w:hAnsi="Arial" w:cs="Arial"/>
          <w:iCs/>
          <w:sz w:val="18"/>
          <w:szCs w:val="18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85F11" w14:paraId="697DD45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7AEF96" w14:textId="77777777" w:rsidR="00053927" w:rsidRPr="00085F11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85F11">
              <w:rPr>
                <w:rFonts w:ascii="Arial" w:hAnsi="Arial" w:cs="Arial"/>
                <w:b/>
                <w:sz w:val="18"/>
                <w:szCs w:val="18"/>
              </w:rPr>
              <w:t xml:space="preserve">ZOBOWIĄZANIE PODMIOTU UDOSTĘPNIAJĄCEGO ZASOBY </w:t>
            </w:r>
          </w:p>
          <w:p w14:paraId="6F45F2BB" w14:textId="77777777" w:rsidR="00053927" w:rsidRPr="00085F1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18"/>
                <w:szCs w:val="18"/>
              </w:rPr>
            </w:pPr>
            <w:r w:rsidRPr="00085F11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085F11">
              <w:rPr>
                <w:rFonts w:ascii="Arial" w:hAnsi="Arial" w:cs="Arial"/>
                <w:color w:val="0070C0"/>
                <w:sz w:val="18"/>
                <w:szCs w:val="18"/>
              </w:rPr>
              <w:t xml:space="preserve">: </w:t>
            </w:r>
            <w:r w:rsidRPr="00085F11">
              <w:rPr>
                <w:rFonts w:ascii="Arial" w:hAnsi="Arial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B47D05F" w14:textId="77777777" w:rsidR="0071340C" w:rsidRPr="00085F1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085F11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085F11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085F11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085F11">
        <w:rPr>
          <w:rFonts w:ascii="Arial" w:hAnsi="Arial" w:cs="Arial"/>
          <w:sz w:val="18"/>
          <w:szCs w:val="18"/>
        </w:rPr>
        <w:t xml:space="preserve"> ustawy </w:t>
      </w:r>
      <w:r w:rsidR="00EF3368" w:rsidRPr="00085F11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71025F" w:rsidRPr="00085F11">
        <w:rPr>
          <w:rFonts w:ascii="Arial" w:hAnsi="Arial" w:cs="Arial"/>
          <w:sz w:val="18"/>
          <w:szCs w:val="18"/>
        </w:rPr>
        <w:t>(</w:t>
      </w:r>
      <w:proofErr w:type="spellStart"/>
      <w:r w:rsidR="0071025F" w:rsidRPr="00085F11">
        <w:rPr>
          <w:rFonts w:ascii="Arial" w:hAnsi="Arial" w:cs="Arial"/>
          <w:sz w:val="18"/>
          <w:szCs w:val="18"/>
        </w:rPr>
        <w:t>t.j</w:t>
      </w:r>
      <w:proofErr w:type="spellEnd"/>
      <w:r w:rsidR="0071025F" w:rsidRPr="00085F11">
        <w:rPr>
          <w:rFonts w:ascii="Arial" w:hAnsi="Arial" w:cs="Arial"/>
          <w:sz w:val="18"/>
          <w:szCs w:val="18"/>
        </w:rPr>
        <w:t>. Dz. U. z 2026 r. poz. 793)</w:t>
      </w:r>
      <w:r w:rsidR="00E27ABB" w:rsidRPr="00085F11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085F11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085F1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085F1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085F11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085F11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85F11" w14:paraId="2E8B5260" w14:textId="77777777" w:rsidTr="00467CA2">
        <w:tc>
          <w:tcPr>
            <w:tcW w:w="2269" w:type="dxa"/>
          </w:tcPr>
          <w:p w14:paraId="2D1179EB" w14:textId="77777777" w:rsidR="00D520D3" w:rsidRPr="00085F1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85F1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7F090F" w14:textId="52F4595D" w:rsidR="00D520D3" w:rsidRPr="00085F11" w:rsidRDefault="0071025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085F11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Modernizacja instalacji wentylacyjnej na obiekcie Krytej Pływalni w Niepołomicach.</w:t>
            </w:r>
          </w:p>
        </w:tc>
      </w:tr>
      <w:tr w:rsidR="0071025F" w:rsidRPr="00085F11" w14:paraId="432812CE" w14:textId="77777777" w:rsidTr="007D1A66">
        <w:tc>
          <w:tcPr>
            <w:tcW w:w="2269" w:type="dxa"/>
          </w:tcPr>
          <w:p w14:paraId="31E4031E" w14:textId="77777777" w:rsidR="0071025F" w:rsidRPr="00085F11" w:rsidRDefault="0071025F" w:rsidP="007D1A6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85F1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58725D" w14:textId="77777777" w:rsidR="0071025F" w:rsidRPr="00085F11" w:rsidRDefault="0071025F" w:rsidP="007D1A6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085F11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ZP.IN.271.4.2026</w:t>
            </w:r>
          </w:p>
        </w:tc>
      </w:tr>
    </w:tbl>
    <w:p w14:paraId="73664B70" w14:textId="77777777" w:rsidR="00DC652A" w:rsidRPr="00085F11" w:rsidRDefault="0071025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DC652A" w:rsidRPr="00085F11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36690964" w14:textId="77777777" w:rsidR="00DC652A" w:rsidRPr="00085F1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769A04FC" w14:textId="77777777" w:rsidR="0071340C" w:rsidRPr="00085F1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DC652A" w:rsidRPr="00085F11">
        <w:rPr>
          <w:rFonts w:ascii="Arial" w:eastAsia="Times New Roman" w:hAnsi="Arial" w:cs="Arial"/>
          <w:iCs/>
          <w:sz w:val="18"/>
          <w:szCs w:val="18"/>
          <w:lang w:eastAsia="pl-PL"/>
        </w:rPr>
        <w:t>nazwa i adres Wykonawcy składającego ofertę</w:t>
      </w:r>
      <w:r w:rsidRPr="00085F11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DBE3894" w14:textId="77777777" w:rsidR="0071340C" w:rsidRPr="00085F1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58D3126" w14:textId="77777777" w:rsidR="0071340C" w:rsidRPr="00085F1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24A35F2A" w14:textId="77777777" w:rsidR="0071340C" w:rsidRPr="00085F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2A86985D" w14:textId="77777777" w:rsidR="0071340C" w:rsidRPr="00085F1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085F11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085F11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88FF3EA" w14:textId="77777777" w:rsidR="0071340C" w:rsidRPr="00085F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14:paraId="158D2077" w14:textId="77777777" w:rsidR="0071340C" w:rsidRPr="00085F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8"/>
          <w:szCs w:val="18"/>
          <w:lang w:eastAsia="pl-PL"/>
        </w:rPr>
      </w:pPr>
    </w:p>
    <w:p w14:paraId="62234181" w14:textId="77777777" w:rsidR="00DC652A" w:rsidRPr="00085F1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085F1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085F11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7D94EE9E" w14:textId="77777777" w:rsidR="00DC652A" w:rsidRPr="00085F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085F11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085F11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085F11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085F11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085F1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085F11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55930DCC" w14:textId="77777777" w:rsidR="0093388F" w:rsidRPr="00085F1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05852241" w14:textId="77777777" w:rsidR="0093388F" w:rsidRPr="00085F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5F7FD49A" w14:textId="77777777" w:rsidR="0093388F" w:rsidRPr="00085F1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bookmarkStart w:id="1" w:name="_Hlk60300768"/>
      <w:r w:rsidRPr="00085F11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460C129A" w14:textId="77777777" w:rsidR="00CB29AC" w:rsidRPr="00085F1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5832850C" w14:textId="77777777" w:rsidR="00CB29AC" w:rsidRPr="00085F1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2526F4CD" w14:textId="77777777" w:rsidR="00830970" w:rsidRPr="00085F11" w:rsidRDefault="0093388F" w:rsidP="0021166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085F11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085F11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085F11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628A3556" w14:textId="77777777" w:rsidR="00E27ABB" w:rsidRPr="00085F11" w:rsidRDefault="00830970" w:rsidP="0021166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85F11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85F11" w14:paraId="3E3D89F8" w14:textId="77777777" w:rsidTr="00467CA2">
        <w:tc>
          <w:tcPr>
            <w:tcW w:w="2660" w:type="dxa"/>
          </w:tcPr>
          <w:p w14:paraId="6B2D0E6A" w14:textId="77777777" w:rsidR="00D520D3" w:rsidRPr="00085F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  <w:p w14:paraId="3A8EE11C" w14:textId="77777777" w:rsidR="00D520D3" w:rsidRPr="00085F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085F11">
              <w:rPr>
                <w:rFonts w:ascii="Arial" w:eastAsia="Times New Roman" w:hAnsi="Arial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</w:t>
            </w:r>
          </w:p>
          <w:p w14:paraId="165EB888" w14:textId="77777777" w:rsidR="00D520D3" w:rsidRPr="00085F1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085F11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AD9E637" w14:textId="77777777" w:rsidR="00D520D3" w:rsidRPr="00085F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  <w:p w14:paraId="24619749" w14:textId="77777777" w:rsidR="00D520D3" w:rsidRPr="00085F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18"/>
                <w:vertAlign w:val="superscript"/>
                <w:lang w:eastAsia="pl-PL"/>
              </w:rPr>
            </w:pPr>
            <w:r w:rsidRPr="00085F11">
              <w:rPr>
                <w:rFonts w:ascii="Arial" w:eastAsia="Times New Roman" w:hAnsi="Arial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F5940D" w14:textId="77777777" w:rsidR="00D520D3" w:rsidRPr="00085F1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085F11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1025F" w:rsidRPr="00085F11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85F11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85F11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85F11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9E2C15D" w14:textId="77777777" w:rsidR="00E27ABB" w:rsidRPr="00085F1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l-PL"/>
        </w:rPr>
      </w:pPr>
    </w:p>
    <w:sectPr w:rsidR="00E27ABB" w:rsidRPr="00085F11" w:rsidSect="00ED2631">
      <w:footerReference w:type="default" r:id="rId7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C71E0" w14:textId="77777777" w:rsidR="000E7315" w:rsidRDefault="000E7315" w:rsidP="00025386">
      <w:pPr>
        <w:spacing w:after="0" w:line="240" w:lineRule="auto"/>
      </w:pPr>
      <w:r>
        <w:separator/>
      </w:r>
    </w:p>
  </w:endnote>
  <w:endnote w:type="continuationSeparator" w:id="0">
    <w:p w14:paraId="0545F886" w14:textId="77777777" w:rsidR="000E7315" w:rsidRDefault="000E73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02327" w14:textId="77777777" w:rsidR="00025386" w:rsidRDefault="0021166A" w:rsidP="00025386">
    <w:pPr>
      <w:pStyle w:val="Stopka"/>
      <w:tabs>
        <w:tab w:val="clear" w:pos="4536"/>
      </w:tabs>
      <w:jc w:val="center"/>
    </w:pPr>
    <w:r>
      <w:rPr>
        <w:noProof/>
      </w:rPr>
      <w:pict w14:anchorId="0A8F8CB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0E17C1D" w14:textId="60C93A9E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563426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5FC91" w14:textId="77777777" w:rsidR="000E7315" w:rsidRDefault="000E7315" w:rsidP="00025386">
      <w:pPr>
        <w:spacing w:after="0" w:line="240" w:lineRule="auto"/>
      </w:pPr>
      <w:r>
        <w:separator/>
      </w:r>
    </w:p>
  </w:footnote>
  <w:footnote w:type="continuationSeparator" w:id="0">
    <w:p w14:paraId="213D8AA1" w14:textId="77777777" w:rsidR="000E7315" w:rsidRDefault="000E731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940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7315"/>
    <w:rsid w:val="00025386"/>
    <w:rsid w:val="000423B9"/>
    <w:rsid w:val="00053927"/>
    <w:rsid w:val="00066C44"/>
    <w:rsid w:val="00071D4C"/>
    <w:rsid w:val="00084786"/>
    <w:rsid w:val="00085F11"/>
    <w:rsid w:val="000E7315"/>
    <w:rsid w:val="0016158F"/>
    <w:rsid w:val="001C2314"/>
    <w:rsid w:val="0021166A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025F"/>
    <w:rsid w:val="0071340C"/>
    <w:rsid w:val="00745A44"/>
    <w:rsid w:val="007666D6"/>
    <w:rsid w:val="007B29B0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B5606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4EE49"/>
  <w15:chartTrackingRefBased/>
  <w15:docId w15:val="{670F55F9-1F1B-47D5-8AE9-643A0D4C6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5</cp:revision>
  <dcterms:created xsi:type="dcterms:W3CDTF">2026-07-28T15:41:00Z</dcterms:created>
  <dcterms:modified xsi:type="dcterms:W3CDTF">2026-07-29T10:11:00Z</dcterms:modified>
</cp:coreProperties>
</file>