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466528" w14:textId="77777777" w:rsidR="00025386" w:rsidRPr="005D1740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 w:val="20"/>
        </w:rPr>
      </w:pPr>
      <w:bookmarkStart w:id="0" w:name="_Hlk60301409"/>
      <w:r w:rsidRPr="005D1740">
        <w:rPr>
          <w:rFonts w:ascii="Arial" w:hAnsi="Arial" w:cs="Arial"/>
          <w:bCs/>
          <w:i w:val="0"/>
          <w:sz w:val="20"/>
        </w:rPr>
        <w:t xml:space="preserve">Załącznik nr </w:t>
      </w:r>
      <w:r w:rsidR="007F36AE" w:rsidRPr="005D1740">
        <w:rPr>
          <w:rFonts w:ascii="Arial" w:hAnsi="Arial" w:cs="Arial"/>
          <w:bCs/>
          <w:i w:val="0"/>
          <w:sz w:val="20"/>
        </w:rPr>
        <w:t>2</w:t>
      </w:r>
      <w:r w:rsidR="007666D6" w:rsidRPr="005D1740">
        <w:rPr>
          <w:rFonts w:ascii="Arial" w:hAnsi="Arial" w:cs="Arial"/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5D1740" w14:paraId="0408737E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1A38FAB" w14:textId="77777777" w:rsidR="008D442B" w:rsidRPr="005D1740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D1740">
              <w:rPr>
                <w:rFonts w:ascii="Arial" w:hAnsi="Arial" w:cs="Arial"/>
                <w:b/>
                <w:sz w:val="20"/>
                <w:szCs w:val="20"/>
              </w:rPr>
              <w:t xml:space="preserve">OŚWIADCZENIE WYKONAWCÓW </w:t>
            </w:r>
          </w:p>
          <w:p w14:paraId="1ACB4853" w14:textId="77777777" w:rsidR="00053927" w:rsidRPr="005D1740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D1740">
              <w:rPr>
                <w:rFonts w:ascii="Arial" w:hAnsi="Arial" w:cs="Arial"/>
                <w:b/>
                <w:sz w:val="20"/>
                <w:szCs w:val="20"/>
              </w:rPr>
              <w:t>WSPÓLNIE UBIEGAJĄCYCH SIĘ O UDZIELENIE ZAMÓWIENIA</w:t>
            </w:r>
            <w:r w:rsidR="00053927" w:rsidRPr="005D1740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03A24A49" w14:textId="77777777" w:rsidR="00053927" w:rsidRPr="005D1740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5D1740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5D1740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5D1740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5D1740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5D1740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5D1740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5D1740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5D1740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5D1740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53435940" w14:textId="77777777" w:rsidR="00A137C9" w:rsidRPr="005D1740" w:rsidRDefault="00A137C9" w:rsidP="00A137C9">
      <w:pPr>
        <w:spacing w:before="600" w:after="120" w:line="360" w:lineRule="auto"/>
        <w:jc w:val="both"/>
        <w:rPr>
          <w:rFonts w:ascii="Arial" w:hAnsi="Arial" w:cs="Arial"/>
          <w:sz w:val="20"/>
          <w:szCs w:val="20"/>
        </w:rPr>
      </w:pPr>
      <w:r w:rsidRPr="005D1740">
        <w:rPr>
          <w:rFonts w:ascii="Arial" w:hAnsi="Arial" w:cs="Arial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5D1740" w14:paraId="1B6380BE" w14:textId="77777777" w:rsidTr="004F10A0">
        <w:tc>
          <w:tcPr>
            <w:tcW w:w="2269" w:type="dxa"/>
          </w:tcPr>
          <w:p w14:paraId="59C3DA18" w14:textId="77777777" w:rsidR="00A137C9" w:rsidRPr="005D1740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D174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992AF7F" w14:textId="6321B958" w:rsidR="00A137C9" w:rsidRPr="005D1740" w:rsidRDefault="007F36AE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5D1740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Modernizacja instalacji wentylacyjnej na obiekcie Krytej Pływalni w Niepołomicach.</w:t>
            </w:r>
          </w:p>
        </w:tc>
      </w:tr>
      <w:tr w:rsidR="007F36AE" w:rsidRPr="005D1740" w14:paraId="3A5D0451" w14:textId="77777777" w:rsidTr="007D1A66">
        <w:tc>
          <w:tcPr>
            <w:tcW w:w="2269" w:type="dxa"/>
          </w:tcPr>
          <w:p w14:paraId="534EB830" w14:textId="77777777" w:rsidR="007F36AE" w:rsidRPr="005D1740" w:rsidRDefault="007F36AE" w:rsidP="007D1A6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D174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DFCE800" w14:textId="77777777" w:rsidR="007F36AE" w:rsidRPr="005D1740" w:rsidRDefault="007F36AE" w:rsidP="007D1A6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5D1740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ZP.IN.271.4.2026</w:t>
            </w:r>
          </w:p>
        </w:tc>
      </w:tr>
    </w:tbl>
    <w:p w14:paraId="1D7B79BC" w14:textId="77777777" w:rsidR="00A137C9" w:rsidRPr="005D1740" w:rsidRDefault="00A137C9" w:rsidP="00A137C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4F9E0C3" w14:textId="77777777" w:rsidR="003A486D" w:rsidRPr="005D1740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D1740">
        <w:rPr>
          <w:rFonts w:ascii="Arial" w:hAnsi="Arial" w:cs="Arial"/>
          <w:sz w:val="20"/>
          <w:szCs w:val="20"/>
        </w:rPr>
        <w:t xml:space="preserve">prowadzonego przez </w:t>
      </w:r>
      <w:r w:rsidR="007F36AE" w:rsidRPr="005D1740">
        <w:rPr>
          <w:rFonts w:ascii="Arial" w:hAnsi="Arial" w:cs="Arial"/>
          <w:b/>
          <w:sz w:val="20"/>
          <w:szCs w:val="20"/>
        </w:rPr>
        <w:t>Infrastruktura Niepołomice Spółka z o.o.</w:t>
      </w:r>
      <w:r w:rsidRPr="005D1740">
        <w:rPr>
          <w:rFonts w:ascii="Arial" w:hAnsi="Arial" w:cs="Arial"/>
          <w:b/>
          <w:sz w:val="20"/>
          <w:szCs w:val="20"/>
        </w:rPr>
        <w:t>,</w:t>
      </w:r>
      <w:r w:rsidRPr="005D1740">
        <w:rPr>
          <w:rFonts w:ascii="Arial" w:hAnsi="Arial" w:cs="Arial"/>
          <w:sz w:val="20"/>
          <w:szCs w:val="20"/>
        </w:rPr>
        <w:t xml:space="preserve"> d</w:t>
      </w:r>
      <w:r w:rsidR="008D442B" w:rsidRPr="005D1740">
        <w:rPr>
          <w:rFonts w:ascii="Arial" w:eastAsia="Times New Roman" w:hAnsi="Arial" w:cs="Arial"/>
          <w:sz w:val="20"/>
          <w:szCs w:val="20"/>
          <w:lang w:eastAsia="pl-PL"/>
        </w:rPr>
        <w:t xml:space="preserve">ziałając </w:t>
      </w:r>
      <w:r w:rsidR="003A486D" w:rsidRPr="005D1740">
        <w:rPr>
          <w:rFonts w:ascii="Arial" w:eastAsia="Times New Roman" w:hAnsi="Arial" w:cs="Arial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5D1740">
        <w:rPr>
          <w:rFonts w:ascii="Arial" w:eastAsia="Times New Roman" w:hAnsi="Arial" w:cs="Arial"/>
          <w:sz w:val="20"/>
          <w:szCs w:val="20"/>
          <w:lang w:eastAsia="pl-PL"/>
        </w:rPr>
        <w:t>składzie:</w:t>
      </w:r>
    </w:p>
    <w:p w14:paraId="21306CE9" w14:textId="77777777" w:rsidR="00A137C9" w:rsidRPr="005D1740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5D1740">
        <w:rPr>
          <w:rFonts w:ascii="Arial" w:hAnsi="Arial" w:cs="Arial"/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5D1740" w14:paraId="3565296A" w14:textId="77777777" w:rsidTr="00A137C9">
        <w:tc>
          <w:tcPr>
            <w:tcW w:w="617" w:type="dxa"/>
            <w:vAlign w:val="center"/>
          </w:tcPr>
          <w:p w14:paraId="59CEF8D7" w14:textId="77777777" w:rsidR="003A486D" w:rsidRPr="005D174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D174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vAlign w:val="center"/>
          </w:tcPr>
          <w:p w14:paraId="742D33E8" w14:textId="77777777" w:rsidR="003A486D" w:rsidRPr="005D174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D174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Nazwa</w:t>
            </w:r>
            <w:r w:rsidR="0024648D" w:rsidRPr="005D174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5D174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vAlign w:val="center"/>
          </w:tcPr>
          <w:p w14:paraId="052D4964" w14:textId="77777777" w:rsidR="003A486D" w:rsidRPr="005D174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D174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5D1740" w14:paraId="51736CCA" w14:textId="77777777" w:rsidTr="00A137C9">
        <w:tc>
          <w:tcPr>
            <w:tcW w:w="617" w:type="dxa"/>
            <w:vAlign w:val="center"/>
          </w:tcPr>
          <w:p w14:paraId="04F2A82B" w14:textId="77777777" w:rsidR="003A486D" w:rsidRPr="005D174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D174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</w:tcPr>
          <w:p w14:paraId="6C2A393C" w14:textId="77777777" w:rsidR="003A486D" w:rsidRPr="005D174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2AE294CE" w14:textId="77777777" w:rsidR="003A486D" w:rsidRPr="005D174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A486D" w:rsidRPr="005D1740" w14:paraId="3DB458B6" w14:textId="77777777" w:rsidTr="00A137C9">
        <w:tc>
          <w:tcPr>
            <w:tcW w:w="617" w:type="dxa"/>
            <w:vAlign w:val="center"/>
          </w:tcPr>
          <w:p w14:paraId="542165F0" w14:textId="77777777" w:rsidR="003A486D" w:rsidRPr="005D174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D174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</w:tcPr>
          <w:p w14:paraId="205078E3" w14:textId="77777777" w:rsidR="003A486D" w:rsidRPr="005D174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4A3A67FE" w14:textId="77777777" w:rsidR="003A486D" w:rsidRPr="005D174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14:paraId="4ABC0500" w14:textId="77777777" w:rsidR="00DC652A" w:rsidRPr="005D1740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5D174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</w:t>
      </w:r>
      <w:r w:rsidR="008D442B" w:rsidRPr="005D174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świadczam, </w:t>
      </w:r>
      <w:r w:rsidR="008D442B" w:rsidRPr="005D1740">
        <w:rPr>
          <w:rFonts w:ascii="Arial" w:eastAsia="Times New Roman" w:hAnsi="Arial" w:cs="Arial"/>
          <w:sz w:val="20"/>
          <w:szCs w:val="20"/>
          <w:lang w:eastAsia="pl-PL"/>
        </w:rPr>
        <w:t xml:space="preserve">stosownie do postanowień art. 117 ust. 4 </w:t>
      </w:r>
      <w:r w:rsidRPr="005D1740">
        <w:rPr>
          <w:rFonts w:ascii="Arial" w:hAnsi="Arial" w:cs="Arial"/>
          <w:sz w:val="20"/>
          <w:szCs w:val="20"/>
        </w:rPr>
        <w:t xml:space="preserve">ustawy z dnia 11 września 2019r. Prawo zamówień publicznych </w:t>
      </w:r>
      <w:r w:rsidR="007F36AE" w:rsidRPr="005D1740">
        <w:rPr>
          <w:rFonts w:ascii="Arial" w:hAnsi="Arial" w:cs="Arial"/>
          <w:sz w:val="20"/>
          <w:szCs w:val="20"/>
        </w:rPr>
        <w:t>(</w:t>
      </w:r>
      <w:proofErr w:type="spellStart"/>
      <w:r w:rsidR="007F36AE" w:rsidRPr="005D1740">
        <w:rPr>
          <w:rFonts w:ascii="Arial" w:hAnsi="Arial" w:cs="Arial"/>
          <w:sz w:val="20"/>
          <w:szCs w:val="20"/>
        </w:rPr>
        <w:t>t.j</w:t>
      </w:r>
      <w:proofErr w:type="spellEnd"/>
      <w:r w:rsidR="007F36AE" w:rsidRPr="005D1740">
        <w:rPr>
          <w:rFonts w:ascii="Arial" w:hAnsi="Arial" w:cs="Arial"/>
          <w:sz w:val="20"/>
          <w:szCs w:val="20"/>
        </w:rPr>
        <w:t>. Dz. U. z 2026 r. poz. 793)</w:t>
      </w:r>
      <w:r w:rsidRPr="005D1740">
        <w:rPr>
          <w:rFonts w:ascii="Arial" w:hAnsi="Arial" w:cs="Arial"/>
          <w:sz w:val="20"/>
          <w:szCs w:val="20"/>
        </w:rPr>
        <w:t>, że w ramach zamówienia</w:t>
      </w:r>
      <w:r w:rsidR="00A137C9" w:rsidRPr="005D1740">
        <w:rPr>
          <w:rFonts w:ascii="Arial" w:hAnsi="Arial" w:cs="Arial"/>
          <w:sz w:val="20"/>
          <w:szCs w:val="20"/>
        </w:rPr>
        <w:t>,</w:t>
      </w:r>
      <w:r w:rsidR="00A137C9" w:rsidRPr="005D1740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5D1740">
        <w:rPr>
          <w:rFonts w:ascii="Arial" w:eastAsia="Times New Roman" w:hAnsi="Arial" w:cs="Arial"/>
          <w:sz w:val="20"/>
          <w:szCs w:val="20"/>
          <w:lang w:eastAsia="pl-PL"/>
        </w:rPr>
        <w:t>następujące roboty</w:t>
      </w:r>
      <w:r w:rsidR="00B641BE" w:rsidRPr="005D1740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5D1740">
        <w:rPr>
          <w:rFonts w:ascii="Arial" w:eastAsia="Times New Roman" w:hAnsi="Arial" w:cs="Arial"/>
          <w:sz w:val="20"/>
          <w:szCs w:val="20"/>
          <w:lang w:eastAsia="pl-PL"/>
        </w:rPr>
        <w:t>/ usługi / dostawy</w:t>
      </w:r>
      <w:r w:rsidR="00B641BE" w:rsidRPr="005D1740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5D1740">
        <w:rPr>
          <w:rFonts w:ascii="Arial" w:eastAsia="Times New Roman" w:hAnsi="Arial" w:cs="Arial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5D1740">
        <w:rPr>
          <w:rFonts w:ascii="Arial" w:eastAsia="Times New Roman" w:hAnsi="Arial" w:cs="Arial"/>
          <w:sz w:val="20"/>
          <w:szCs w:val="20"/>
          <w:lang w:eastAsia="pl-PL"/>
        </w:rPr>
        <w:t>u</w:t>
      </w:r>
      <w:r w:rsidRPr="005D1740">
        <w:rPr>
          <w:rFonts w:ascii="Arial" w:eastAsia="Times New Roman" w:hAnsi="Arial" w:cs="Arial"/>
          <w:sz w:val="20"/>
          <w:szCs w:val="20"/>
          <w:lang w:eastAsia="pl-PL"/>
        </w:rPr>
        <w:t>dzielenie zamówienia</w:t>
      </w:r>
      <w:r w:rsidR="00DC652A" w:rsidRPr="005D1740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5D1740" w14:paraId="35B2985D" w14:textId="77777777" w:rsidTr="00A137C9">
        <w:tc>
          <w:tcPr>
            <w:tcW w:w="617" w:type="dxa"/>
            <w:vAlign w:val="center"/>
          </w:tcPr>
          <w:p w14:paraId="2A18A466" w14:textId="77777777" w:rsidR="00B641BE" w:rsidRPr="005D174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D174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</w:tcPr>
          <w:p w14:paraId="0E6796E7" w14:textId="77777777" w:rsidR="00B641BE" w:rsidRPr="005D174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D174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vAlign w:val="center"/>
          </w:tcPr>
          <w:p w14:paraId="3714D816" w14:textId="77777777" w:rsidR="00B641BE" w:rsidRPr="005D174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D174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5D1740" w14:paraId="0DEA72A9" w14:textId="77777777" w:rsidTr="00A137C9">
        <w:tc>
          <w:tcPr>
            <w:tcW w:w="617" w:type="dxa"/>
            <w:vAlign w:val="center"/>
          </w:tcPr>
          <w:p w14:paraId="1F8BEF7E" w14:textId="77777777" w:rsidR="00B641BE" w:rsidRPr="005D174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D174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</w:tcPr>
          <w:p w14:paraId="566F8818" w14:textId="77777777" w:rsidR="00B641BE" w:rsidRPr="005D174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0FC4D9F6" w14:textId="77777777" w:rsidR="00B641BE" w:rsidRPr="005D174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B641BE" w:rsidRPr="005D1740" w14:paraId="201B3824" w14:textId="77777777" w:rsidTr="00A137C9">
        <w:tc>
          <w:tcPr>
            <w:tcW w:w="617" w:type="dxa"/>
            <w:vAlign w:val="center"/>
          </w:tcPr>
          <w:p w14:paraId="763D6B06" w14:textId="77777777" w:rsidR="00B641BE" w:rsidRPr="005D174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D174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</w:tcPr>
          <w:p w14:paraId="2D3FB6C6" w14:textId="77777777" w:rsidR="00B641BE" w:rsidRPr="005D174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00538B7F" w14:textId="77777777" w:rsidR="00B641BE" w:rsidRPr="005D174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14:paraId="4F458EFA" w14:textId="77777777" w:rsidR="007A2C38" w:rsidRPr="005D1740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bookmarkEnd w:id="0"/>
    <w:p w14:paraId="3A8AE323" w14:textId="77777777" w:rsidR="007A2C38" w:rsidRPr="005D1740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5D1740" w14:paraId="20F6E9B8" w14:textId="77777777" w:rsidTr="004F10A0">
        <w:tc>
          <w:tcPr>
            <w:tcW w:w="2660" w:type="dxa"/>
          </w:tcPr>
          <w:p w14:paraId="7D389924" w14:textId="77777777" w:rsidR="00A137C9" w:rsidRPr="005D1740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</w:p>
          <w:p w14:paraId="7F57FBB3" w14:textId="77777777" w:rsidR="00A137C9" w:rsidRPr="005D1740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5D1740">
              <w:rPr>
                <w:rFonts w:ascii="Arial" w:eastAsia="Times New Roman" w:hAnsi="Arial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</w:t>
            </w:r>
          </w:p>
          <w:p w14:paraId="6D600B85" w14:textId="77777777" w:rsidR="00A137C9" w:rsidRPr="005D1740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5D1740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18A6D326" w14:textId="77777777" w:rsidR="00A137C9" w:rsidRPr="005D1740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</w:p>
          <w:p w14:paraId="52FF0696" w14:textId="77777777" w:rsidR="00A137C9" w:rsidRPr="005D1740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5D1740">
              <w:rPr>
                <w:rFonts w:ascii="Arial" w:eastAsia="Times New Roman" w:hAnsi="Arial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CAC81A9" w14:textId="77777777" w:rsidR="00A137C9" w:rsidRPr="005D1740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5D1740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[</w:t>
            </w:r>
            <w:r w:rsidR="007F36AE" w:rsidRPr="005D1740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 xml:space="preserve">kwalifikowany podpis elektroniczny lub podpis zaufany lub elektroniczny podpis osobisty </w:t>
            </w:r>
            <w:r w:rsidRPr="005D1740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osoby / osób uprawnionych do reprezentacji]</w:t>
            </w:r>
          </w:p>
        </w:tc>
      </w:tr>
    </w:tbl>
    <w:p w14:paraId="3B70E999" w14:textId="77777777" w:rsidR="00A137C9" w:rsidRPr="005D1740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</w:p>
    <w:sectPr w:rsidR="00A137C9" w:rsidRPr="005D1740" w:rsidSect="00EC10EE">
      <w:foot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85002C" w14:textId="77777777" w:rsidR="00FC48FB" w:rsidRDefault="00FC48FB" w:rsidP="00025386">
      <w:pPr>
        <w:spacing w:after="0" w:line="240" w:lineRule="auto"/>
      </w:pPr>
      <w:r>
        <w:separator/>
      </w:r>
    </w:p>
  </w:endnote>
  <w:endnote w:type="continuationSeparator" w:id="0">
    <w:p w14:paraId="64FBD475" w14:textId="77777777" w:rsidR="00FC48FB" w:rsidRDefault="00FC48F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6096EE" w14:textId="77777777" w:rsidR="00025386" w:rsidRDefault="005D1740" w:rsidP="00025386">
    <w:pPr>
      <w:pStyle w:val="Stopka"/>
      <w:tabs>
        <w:tab w:val="clear" w:pos="4536"/>
      </w:tabs>
      <w:jc w:val="center"/>
    </w:pPr>
    <w:r>
      <w:rPr>
        <w:noProof/>
      </w:rPr>
      <w:pict w14:anchorId="71F708E3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08B2153" w14:textId="52EB9F0A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48A201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62001B" w14:textId="77777777" w:rsidR="00FC48FB" w:rsidRDefault="00FC48FB" w:rsidP="00025386">
      <w:pPr>
        <w:spacing w:after="0" w:line="240" w:lineRule="auto"/>
      </w:pPr>
      <w:r>
        <w:separator/>
      </w:r>
    </w:p>
  </w:footnote>
  <w:footnote w:type="continuationSeparator" w:id="0">
    <w:p w14:paraId="3491D375" w14:textId="77777777" w:rsidR="00FC48FB" w:rsidRDefault="00FC48FB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22389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48FB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5D1740"/>
    <w:rsid w:val="00620476"/>
    <w:rsid w:val="00657A47"/>
    <w:rsid w:val="00745A44"/>
    <w:rsid w:val="00751F41"/>
    <w:rsid w:val="007666D6"/>
    <w:rsid w:val="007A2C38"/>
    <w:rsid w:val="007B29B0"/>
    <w:rsid w:val="007F36AE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2DB3"/>
    <w:rsid w:val="00EF3368"/>
    <w:rsid w:val="00F334B4"/>
    <w:rsid w:val="00FB7BA7"/>
    <w:rsid w:val="00FC4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D4D4AF"/>
  <w15:chartTrackingRefBased/>
  <w15:docId w15:val="{8A242189-C62E-43EF-A2A7-5DCA3B0FA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N-ZP-M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201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WN-ZP-MS</dc:creator>
  <cp:keywords/>
  <dc:description/>
  <cp:lastModifiedBy>WN-ZP-MS</cp:lastModifiedBy>
  <cp:revision>5</cp:revision>
  <dcterms:created xsi:type="dcterms:W3CDTF">2026-07-28T15:40:00Z</dcterms:created>
  <dcterms:modified xsi:type="dcterms:W3CDTF">2026-07-29T10:06:00Z</dcterms:modified>
</cp:coreProperties>
</file>