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922B62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22B62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922B62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922B6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922B62" w:rsidTr="00D62E6E">
        <w:tc>
          <w:tcPr>
            <w:tcW w:w="2800" w:type="dxa"/>
          </w:tcPr>
          <w:p w:rsidR="00D62E6E" w:rsidRPr="00922B6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22B6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22B6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922B6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922B6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2B6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22B6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22B6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22B6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22B6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922B62" w:rsidTr="00D62E6E">
        <w:tc>
          <w:tcPr>
            <w:tcW w:w="2800" w:type="dxa"/>
          </w:tcPr>
          <w:p w:rsidR="00D62E6E" w:rsidRPr="00922B6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22B6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922B6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922B6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2B6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22B6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22B6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22B6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22B6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922B6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32FFB" w:rsidRPr="00922B62" w:rsidTr="00F86D5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32FFB" w:rsidRPr="00922B62" w:rsidRDefault="00132FFB" w:rsidP="00F86D5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922B62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132FFB" w:rsidRPr="00922B62" w:rsidRDefault="00132FFB" w:rsidP="00F86D5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22B62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22B62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922B62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922B62">
              <w:rPr>
                <w:rFonts w:ascii="Arial Narrow" w:eastAsia="Times New Roman" w:hAnsi="Arial Narrow" w:cs="Arial"/>
                <w:lang w:eastAsia="pl-PL"/>
              </w:rPr>
              <w:t>. Dz. U. z 2026 r. poz. 793)</w:t>
            </w:r>
            <w:r w:rsidRPr="00922B62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922B62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922B62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132FFB" w:rsidRPr="00922B62" w:rsidRDefault="00132FFB" w:rsidP="00F86D5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922B6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32FFB" w:rsidRPr="00922B62" w:rsidRDefault="00132FFB" w:rsidP="00F86D5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922B62" w:rsidRDefault="00132FF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22B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922B62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922B62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922B62" w:rsidTr="00D62E6E">
        <w:tc>
          <w:tcPr>
            <w:tcW w:w="2269" w:type="dxa"/>
          </w:tcPr>
          <w:p w:rsidR="00D62E6E" w:rsidRPr="00922B6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2B6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922B62" w:rsidRDefault="00132FF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22B6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Wykonanie przeglądów okresowych obiektów budowlanych znajdujących się na terenie posesji przy ul. Powstańców Warszawy 5 i Skromnej 5 w Bydgoszczy</w:t>
            </w:r>
            <w:r w:rsidR="00D62E6E" w:rsidRPr="00922B6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32FFB" w:rsidRPr="00922B62" w:rsidTr="00F86D5E">
        <w:tc>
          <w:tcPr>
            <w:tcW w:w="2269" w:type="dxa"/>
          </w:tcPr>
          <w:p w:rsidR="00132FFB" w:rsidRPr="00922B62" w:rsidRDefault="00132FFB" w:rsidP="00F86D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2B6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32FFB" w:rsidRPr="00922B62" w:rsidRDefault="00132FFB" w:rsidP="00F86D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22B6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83/2026</w:t>
            </w:r>
          </w:p>
        </w:tc>
      </w:tr>
    </w:tbl>
    <w:p w:rsidR="00BC121E" w:rsidRPr="00922B62" w:rsidRDefault="00132FFB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22B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922B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922B62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922B6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922B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922B62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922B62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922B62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922B62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922B6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922B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922B6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922B62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922B6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22B62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922B6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22B6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922B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922B62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922B62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922B6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2B6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922B6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2B6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922B6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2B6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22B62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22B6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2B6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22B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22B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922B62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22B6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2B6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22B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22B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22B6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922B62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922B6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922B62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922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922B6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922B6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922B6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922B6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922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922B6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922B6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922B6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922B62" w:rsidTr="00620E37">
        <w:tc>
          <w:tcPr>
            <w:tcW w:w="2660" w:type="dxa"/>
          </w:tcPr>
          <w:p w:rsidR="00BC121E" w:rsidRPr="00922B6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922B6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22B6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922B6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22B6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922B6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922B6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922B6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922B6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22B6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22B62" w:rsidRDefault="00844A96" w:rsidP="00132FF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22B6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32FFB" w:rsidRPr="00922B6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922B6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922B6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922B62" w:rsidRDefault="00106AC7" w:rsidP="001E4022">
      <w:pPr>
        <w:rPr>
          <w:rFonts w:ascii="Arial Narrow" w:hAnsi="Arial Narrow"/>
        </w:rPr>
      </w:pPr>
    </w:p>
    <w:sectPr w:rsidR="00106AC7" w:rsidRPr="00922B62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7F00" w:rsidRDefault="003F7F00">
      <w:r>
        <w:separator/>
      </w:r>
    </w:p>
  </w:endnote>
  <w:endnote w:type="continuationSeparator" w:id="1">
    <w:p w:rsidR="003F7F00" w:rsidRDefault="003F7F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2B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2B6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FFB" w:rsidRDefault="00132F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7F00" w:rsidRDefault="003F7F00">
      <w:r>
        <w:separator/>
      </w:r>
    </w:p>
  </w:footnote>
  <w:footnote w:type="continuationSeparator" w:id="1">
    <w:p w:rsidR="003F7F00" w:rsidRDefault="003F7F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FFB" w:rsidRDefault="00132FF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FFB" w:rsidRDefault="00132FF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FFB" w:rsidRDefault="00132FF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2FFB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32FFB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3F7F00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2B62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217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2026-07-22T10:02:00Z</dcterms:created>
  <dcterms:modified xsi:type="dcterms:W3CDTF">2026-07-22T10:02:00Z</dcterms:modified>
</cp:coreProperties>
</file>