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48AF2" w14:textId="19EA21B8" w:rsidR="00821C80" w:rsidRPr="00E768DF" w:rsidRDefault="00821C80" w:rsidP="00E768DF">
      <w:pPr>
        <w:pStyle w:val="Nagwek3"/>
        <w:spacing w:before="0" w:after="120"/>
        <w:rPr>
          <w:rFonts w:ascii="Arial Narrow" w:hAnsi="Arial Narrow" w:cs="Arial"/>
          <w:b w:val="0"/>
          <w:bCs/>
          <w:szCs w:val="22"/>
        </w:rPr>
      </w:pPr>
      <w:r w:rsidRPr="00E768DF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E768DF">
        <w:rPr>
          <w:rFonts w:ascii="Arial Narrow" w:hAnsi="Arial Narrow" w:cs="Arial"/>
          <w:b w:val="0"/>
          <w:bCs/>
          <w:szCs w:val="18"/>
        </w:rPr>
        <w:t>3</w:t>
      </w:r>
      <w:r w:rsidR="00F83B51" w:rsidRPr="00E768DF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E768DF" w14:paraId="286AEB91" w14:textId="77777777" w:rsidTr="00E768DF">
        <w:tc>
          <w:tcPr>
            <w:tcW w:w="2800" w:type="dxa"/>
            <w:gridSpan w:val="2"/>
          </w:tcPr>
          <w:p w14:paraId="48A35FE6" w14:textId="77777777" w:rsidR="007524A3" w:rsidRPr="00E768D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68DF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E768DF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3EA2C94E" w14:textId="77777777" w:rsidR="007524A3" w:rsidRPr="00E768D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6118B82" w14:textId="77777777" w:rsidR="007524A3" w:rsidRPr="00E768D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768DF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6A21A95B" w14:textId="77777777" w:rsidR="007524A3" w:rsidRPr="00E768D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E768DF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E768DF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E768DF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E768DF" w14:paraId="320FB5DE" w14:textId="77777777" w:rsidTr="00E768DF">
        <w:tc>
          <w:tcPr>
            <w:tcW w:w="2800" w:type="dxa"/>
            <w:gridSpan w:val="2"/>
          </w:tcPr>
          <w:p w14:paraId="28DBD58C" w14:textId="77777777" w:rsidR="007524A3" w:rsidRPr="00E768D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68DF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149C145C" w14:textId="77777777" w:rsidR="00CA5E56" w:rsidRPr="00E768D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2C5BF40" w14:textId="77777777" w:rsidR="00CA5E56" w:rsidRPr="00E768D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768DF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3746CC13" w14:textId="77777777" w:rsidR="007524A3" w:rsidRPr="00E768D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E768DF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E768DF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E768DF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E768DF" w14:paraId="31A2B1FE" w14:textId="77777777" w:rsidTr="00E768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4250D25B" w14:textId="77777777" w:rsidR="00CA5E56" w:rsidRPr="00E768D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E768DF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</w:tbl>
    <w:p w14:paraId="49933B4F" w14:textId="77777777" w:rsidR="00CA5E56" w:rsidRPr="00E768DF" w:rsidRDefault="00CA5E56" w:rsidP="00E768DF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768DF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E768DF" w14:paraId="4AB48285" w14:textId="77777777" w:rsidTr="00CA5E56">
        <w:tc>
          <w:tcPr>
            <w:tcW w:w="2268" w:type="dxa"/>
          </w:tcPr>
          <w:p w14:paraId="30571DF7" w14:textId="77777777" w:rsidR="00CA5E56" w:rsidRPr="00E768D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68D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19256586" w14:textId="4BF4EA2B" w:rsidR="00CA5E56" w:rsidRPr="00E768DF" w:rsidRDefault="00C052A1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68DF">
              <w:rPr>
                <w:rFonts w:ascii="Arial Narrow" w:hAnsi="Arial Narrow" w:cs="Arial"/>
                <w:bCs/>
                <w:sz w:val="22"/>
                <w:szCs w:val="22"/>
              </w:rPr>
              <w:t>Dokonywanie nadzoru, konserwacji oraz napraw i usuwania awarii urządzeń dźwigowych w budynkach 10 Wojskowego Szpitala Klinicznego z Polikliniką - SPZOZ w Bydgoszczy oraz Dom Medyka ul. Skromna 5</w:t>
            </w:r>
            <w:r w:rsidR="00CA5E56" w:rsidRPr="00E768D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14:paraId="6FF3797A" w14:textId="5B21F914" w:rsidR="0060654D" w:rsidRPr="00E768DF" w:rsidRDefault="00CA5E5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768DF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="00C052A1" w:rsidRPr="00E768DF">
        <w:rPr>
          <w:rFonts w:ascii="Arial Narrow" w:eastAsia="Calibri" w:hAnsi="Arial Narrow" w:cs="Arial"/>
          <w:b/>
          <w:sz w:val="22"/>
          <w:szCs w:val="22"/>
          <w:lang w:eastAsia="en-US"/>
        </w:rPr>
        <w:t>10. Wojskowy Szpital Kliniczny z Polikliniką Samodzielny Publiczny Zakład Opieki Zdrowotnej w Bydgoszczy</w:t>
      </w:r>
      <w:r w:rsidRPr="00E768DF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Pr="00E768DF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E768DF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Pr="00E768DF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E768DF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Pr="00E768DF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E768DF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Pr="00E768DF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E768DF" w14:paraId="021D4162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6A882A57" w14:textId="77777777" w:rsidR="00173417" w:rsidRPr="00E768D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768DF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4CD308A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768DF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ECBC4F2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768DF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A4F5532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768DF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508464D6" w14:textId="77777777" w:rsidR="00173417" w:rsidRPr="00E768D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768DF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E768DF" w14:paraId="673C3F91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76205B3" w14:textId="77777777" w:rsidR="00173417" w:rsidRPr="00E768D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681673E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D627D61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7670D37E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616E8048" w14:textId="77777777" w:rsidR="00173417" w:rsidRPr="00E768D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768DF" w14:paraId="7340F4F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D5F8FB8" w14:textId="77777777" w:rsidR="00173417" w:rsidRPr="00E768D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26194ADB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33597233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097EE2AD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63CAB9A6" w14:textId="77777777" w:rsidR="00173417" w:rsidRPr="00E768D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768DF" w14:paraId="6A03FEE7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E036607" w14:textId="77777777" w:rsidR="00173417" w:rsidRPr="00E768D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036DE566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2A063F24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4CB10DB0" w14:textId="77777777" w:rsidR="00173417" w:rsidRPr="00E768D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F66E8F6" w14:textId="77777777" w:rsidR="00173417" w:rsidRPr="00E768D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27E29E7E" w14:textId="77777777" w:rsidR="003074D5" w:rsidRPr="00E768DF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2"/>
          <w:szCs w:val="22"/>
        </w:rPr>
      </w:pPr>
      <w:r w:rsidRPr="00E768DF">
        <w:rPr>
          <w:rFonts w:ascii="Arial Narrow" w:hAnsi="Arial Narrow" w:cs="Arial"/>
          <w:iCs/>
          <w:sz w:val="22"/>
          <w:szCs w:val="22"/>
        </w:rPr>
        <w:t>…………………………</w:t>
      </w:r>
    </w:p>
    <w:p w14:paraId="3BE71972" w14:textId="77777777" w:rsidR="003074D5" w:rsidRPr="00E768DF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18"/>
          <w:szCs w:val="18"/>
        </w:rPr>
      </w:pPr>
      <w:r w:rsidRPr="00E768DF">
        <w:rPr>
          <w:rFonts w:ascii="Arial Narrow" w:hAnsi="Arial Narrow" w:cs="Arial"/>
          <w:iCs/>
          <w:sz w:val="18"/>
          <w:szCs w:val="18"/>
        </w:rPr>
        <w:t xml:space="preserve">            [podpis </w:t>
      </w:r>
      <w:r w:rsidRPr="00E768DF">
        <w:rPr>
          <w:rFonts w:ascii="Arial Narrow" w:hAnsi="Arial Narrow" w:cs="Arial"/>
          <w:b/>
          <w:bCs/>
          <w:iCs/>
          <w:color w:val="0070C0"/>
          <w:sz w:val="18"/>
          <w:szCs w:val="18"/>
          <w:vertAlign w:val="superscript"/>
        </w:rPr>
        <w:footnoteReference w:id="1"/>
      </w:r>
      <w:r w:rsidRPr="00E768DF">
        <w:rPr>
          <w:rFonts w:ascii="Arial Narrow" w:hAnsi="Arial Narrow" w:cs="Arial"/>
          <w:iCs/>
          <w:sz w:val="18"/>
          <w:szCs w:val="18"/>
        </w:rPr>
        <w:t>]</w:t>
      </w:r>
    </w:p>
    <w:p w14:paraId="2BC803CE" w14:textId="77777777" w:rsidR="00821C80" w:rsidRPr="00E768D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E768DF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F2DA4" w14:textId="77777777" w:rsidR="00A329FF" w:rsidRDefault="00A329FF">
      <w:r>
        <w:separator/>
      </w:r>
    </w:p>
  </w:endnote>
  <w:endnote w:type="continuationSeparator" w:id="0">
    <w:p w14:paraId="3B92D936" w14:textId="77777777" w:rsidR="00A329FF" w:rsidRDefault="00A3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9FC0D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76AE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EBD27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9B3818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F5F8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40A333" w14:textId="77777777" w:rsidR="00821C80" w:rsidRDefault="00821C80">
    <w:pPr>
      <w:pStyle w:val="Stopka"/>
      <w:tabs>
        <w:tab w:val="clear" w:pos="4536"/>
      </w:tabs>
      <w:jc w:val="center"/>
    </w:pPr>
  </w:p>
  <w:p w14:paraId="6AC1973E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5718B" w14:textId="77777777" w:rsidR="00A329FF" w:rsidRDefault="00A329FF">
      <w:r>
        <w:separator/>
      </w:r>
    </w:p>
  </w:footnote>
  <w:footnote w:type="continuationSeparator" w:id="0">
    <w:p w14:paraId="57DD9245" w14:textId="77777777" w:rsidR="00A329FF" w:rsidRDefault="00A329FF">
      <w:r>
        <w:continuationSeparator/>
      </w:r>
    </w:p>
  </w:footnote>
  <w:footnote w:id="1">
    <w:p w14:paraId="784B44EC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F91CD" w14:textId="77777777" w:rsidR="00C052A1" w:rsidRDefault="00C05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E1104" w14:textId="5125ECC3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C052A1">
      <w:rPr>
        <w:rFonts w:ascii="Arial" w:hAnsi="Arial" w:cs="Arial"/>
      </w:rPr>
      <w:t>88/2026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BA6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19F"/>
    <w:rsid w:val="001174D3"/>
    <w:rsid w:val="00121B8A"/>
    <w:rsid w:val="00150D7E"/>
    <w:rsid w:val="00167DCC"/>
    <w:rsid w:val="00173417"/>
    <w:rsid w:val="003074D5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329FF"/>
    <w:rsid w:val="00AA594F"/>
    <w:rsid w:val="00AE3F9F"/>
    <w:rsid w:val="00B105F9"/>
    <w:rsid w:val="00B11EA3"/>
    <w:rsid w:val="00B41A5F"/>
    <w:rsid w:val="00B551AF"/>
    <w:rsid w:val="00BF160F"/>
    <w:rsid w:val="00C052A1"/>
    <w:rsid w:val="00C97A27"/>
    <w:rsid w:val="00CA5E56"/>
    <w:rsid w:val="00D52F5E"/>
    <w:rsid w:val="00E5319F"/>
    <w:rsid w:val="00E768DF"/>
    <w:rsid w:val="00E819CF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5D4047"/>
  <w15:chartTrackingRefBased/>
  <w15:docId w15:val="{E3796081-0258-48A1-8335-F0C03087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2026-07-21T08:33:00Z</dcterms:created>
  <dcterms:modified xsi:type="dcterms:W3CDTF">2026-07-21T08:34:00Z</dcterms:modified>
</cp:coreProperties>
</file>