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16A80" w14:textId="26E96078" w:rsidR="00025386" w:rsidRPr="00D56196" w:rsidRDefault="00657A47" w:rsidP="00D56196">
      <w:pPr>
        <w:pStyle w:val="Nagwek4"/>
        <w:spacing w:after="24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D56196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D56196" w:rsidRPr="00D56196">
        <w:rPr>
          <w:rFonts w:ascii="Arial Narrow" w:hAnsi="Arial Narrow" w:cs="Arial"/>
          <w:bCs/>
          <w:i w:val="0"/>
          <w:sz w:val="22"/>
          <w:szCs w:val="22"/>
        </w:rPr>
        <w:t xml:space="preserve">6 </w:t>
      </w:r>
      <w:r w:rsidR="007666D6" w:rsidRPr="00D56196">
        <w:rPr>
          <w:rFonts w:ascii="Arial Narrow" w:hAnsi="Arial Narrow" w:cs="Arial"/>
          <w:bCs/>
          <w:i w:val="0"/>
          <w:sz w:val="22"/>
          <w:szCs w:val="22"/>
        </w:rPr>
        <w:t>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D56196" w14:paraId="2FF7D8CE" w14:textId="77777777" w:rsidTr="00D5619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646F5DAE" w14:textId="77777777" w:rsidR="00D520D3" w:rsidRPr="00D56196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56196">
              <w:rPr>
                <w:rFonts w:ascii="Arial Narrow" w:hAnsi="Arial Narrow" w:cs="Arial"/>
                <w:b/>
              </w:rPr>
              <w:t>Podmiot</w:t>
            </w:r>
            <w:r w:rsidRPr="00D56196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1F69CA5C" w14:textId="77777777" w:rsidR="00D520D3" w:rsidRPr="00D5619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3884DF59" w14:textId="77777777" w:rsidR="00D520D3" w:rsidRPr="00D5619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792E73" w14:textId="77777777" w:rsidR="00D520D3" w:rsidRPr="00D56196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561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56196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561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D56196" w14:paraId="08FD7DD1" w14:textId="77777777" w:rsidTr="00D56196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</w:tcPr>
          <w:p w14:paraId="5245274F" w14:textId="77777777" w:rsidR="00D520D3" w:rsidRPr="00D56196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56196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4201DEAF" w14:textId="77777777" w:rsidR="00D520D3" w:rsidRPr="00D5619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5CC8C95F" w14:textId="77777777" w:rsidR="00D520D3" w:rsidRPr="00D56196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DE22DA3" w14:textId="77777777" w:rsidR="00D520D3" w:rsidRPr="00D56196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561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56196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D56196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D56196" w14:paraId="06692493" w14:textId="77777777" w:rsidTr="00D5619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78E085D4" w14:textId="77777777" w:rsidR="00053927" w:rsidRPr="00D56196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D56196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14:paraId="587B1F35" w14:textId="77777777" w:rsidR="00053927" w:rsidRPr="00D56196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D56196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D56196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D56196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AACD999" w14:textId="3C029020" w:rsidR="0071340C" w:rsidRPr="00D56196" w:rsidRDefault="0071340C" w:rsidP="00D56196">
      <w:pPr>
        <w:widowControl w:val="0"/>
        <w:suppressAutoHyphens/>
        <w:autoSpaceDE w:val="0"/>
        <w:autoSpaceDN w:val="0"/>
        <w:adjustRightInd w:val="0"/>
        <w:spacing w:before="36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D56196">
        <w:rPr>
          <w:rFonts w:ascii="Arial Narrow" w:eastAsia="Times New Roman" w:hAnsi="Arial Narrow" w:cs="Arial"/>
          <w:lang w:eastAsia="pl-PL"/>
        </w:rPr>
        <w:t xml:space="preserve">, </w:t>
      </w:r>
      <w:r w:rsidRPr="00D56196">
        <w:rPr>
          <w:rFonts w:ascii="Arial Narrow" w:eastAsia="Times New Roman" w:hAnsi="Arial Narrow" w:cs="Arial"/>
          <w:lang w:eastAsia="pl-PL"/>
        </w:rPr>
        <w:t>w oparciu o</w:t>
      </w:r>
      <w:r w:rsidR="00EF3368" w:rsidRPr="00D56196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D56196">
        <w:rPr>
          <w:rFonts w:ascii="Arial Narrow" w:hAnsi="Arial Narrow" w:cs="Arial"/>
        </w:rPr>
        <w:t xml:space="preserve"> ustawy </w:t>
      </w:r>
      <w:r w:rsidR="00EF3368" w:rsidRPr="00D56196">
        <w:rPr>
          <w:rFonts w:ascii="Arial Narrow" w:hAnsi="Arial Narrow" w:cs="Arial"/>
        </w:rPr>
        <w:t xml:space="preserve">z dnia 11 września 2019r. Prawo zamówień publicznych </w:t>
      </w:r>
      <w:r w:rsidR="00DC6084" w:rsidRPr="00D56196">
        <w:rPr>
          <w:rFonts w:ascii="Arial Narrow" w:hAnsi="Arial Narrow" w:cs="Arial"/>
        </w:rPr>
        <w:t>(t.j. Dz. U. z 2026 r. poz. 793)</w:t>
      </w:r>
      <w:r w:rsidR="00E27ABB" w:rsidRPr="00D56196">
        <w:rPr>
          <w:rFonts w:ascii="Arial Narrow" w:eastAsia="Times New Roman" w:hAnsi="Arial Narrow" w:cs="Arial"/>
          <w:lang w:eastAsia="pl-PL"/>
        </w:rPr>
        <w:t xml:space="preserve">, </w:t>
      </w:r>
      <w:r w:rsidRPr="00D56196">
        <w:rPr>
          <w:rFonts w:ascii="Arial Narrow" w:eastAsia="Times New Roman" w:hAnsi="Arial Narrow" w:cs="Arial"/>
          <w:lang w:eastAsia="pl-PL"/>
        </w:rPr>
        <w:t xml:space="preserve">że </w:t>
      </w:r>
      <w:r w:rsidRPr="00D56196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D56196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D56196">
        <w:rPr>
          <w:rFonts w:ascii="Arial Narrow" w:eastAsia="Times New Roman" w:hAnsi="Arial Narrow" w:cs="Arial"/>
          <w:lang w:eastAsia="pl-PL"/>
        </w:rPr>
        <w:t xml:space="preserve">do </w:t>
      </w:r>
      <w:r w:rsidRPr="00D56196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D56196" w14:paraId="7440DAFD" w14:textId="77777777" w:rsidTr="00467CA2">
        <w:tc>
          <w:tcPr>
            <w:tcW w:w="2269" w:type="dxa"/>
          </w:tcPr>
          <w:p w14:paraId="24246CEB" w14:textId="77777777" w:rsidR="00D520D3" w:rsidRPr="00D56196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4733EE7" w14:textId="00CBCE3E" w:rsidR="00D520D3" w:rsidRPr="00D56196" w:rsidRDefault="00DC6084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bCs/>
                <w:lang w:eastAsia="pl-PL"/>
              </w:rPr>
              <w:t>Dokonywanie nadzoru, konserwacji oraz napraw i usuwania awarii urządzeń dźwigowych w budynkach 10 Wojskowego Szpitala Klinicznego z Polikliniką - SPZOZ w Bydgoszczy oraz Dom Medyka ul. Skromna 5</w:t>
            </w:r>
            <w:r w:rsidR="00D520D3" w:rsidRPr="00D56196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DC6084" w:rsidRPr="00D56196" w14:paraId="473F93C8" w14:textId="77777777" w:rsidTr="00387BB4">
        <w:tc>
          <w:tcPr>
            <w:tcW w:w="2269" w:type="dxa"/>
          </w:tcPr>
          <w:p w14:paraId="5358C958" w14:textId="77777777" w:rsidR="00DC6084" w:rsidRPr="00D56196" w:rsidRDefault="00DC6084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10311D59" w14:textId="4499E46E" w:rsidR="00DC6084" w:rsidRPr="00D56196" w:rsidRDefault="00DC6084" w:rsidP="00387BB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bCs/>
                <w:lang w:eastAsia="pl-PL"/>
              </w:rPr>
              <w:t>88/2026</w:t>
            </w:r>
          </w:p>
        </w:tc>
      </w:tr>
    </w:tbl>
    <w:p w14:paraId="51C5E085" w14:textId="6D153F30" w:rsidR="00DC652A" w:rsidRPr="00D56196" w:rsidRDefault="00DC6084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D56196">
        <w:rPr>
          <w:rFonts w:ascii="Arial Narrow" w:eastAsia="Times New Roman" w:hAnsi="Arial Narrow" w:cs="Arial"/>
          <w:lang w:eastAsia="pl-PL"/>
        </w:rPr>
        <w:t>do dyspozycji Wykonawcy:</w:t>
      </w:r>
    </w:p>
    <w:p w14:paraId="2F431F51" w14:textId="77777777" w:rsidR="00DC652A" w:rsidRPr="00D56196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3D152777" w14:textId="77777777" w:rsidR="0071340C" w:rsidRPr="00D5619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D56196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D56196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D56196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14:paraId="2DA74C75" w14:textId="77777777" w:rsidR="0071340C" w:rsidRPr="00D56196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>nw. zasobów:</w:t>
      </w:r>
    </w:p>
    <w:p w14:paraId="062CE9F7" w14:textId="77777777" w:rsidR="0071340C" w:rsidRPr="00D56196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14:paraId="04186AD2" w14:textId="77777777" w:rsidR="0071340C" w:rsidRPr="00D56196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D56196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D56196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D56196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7180882C" w14:textId="77777777" w:rsidR="00DC652A" w:rsidRPr="00D5619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D56196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D56196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D56196">
        <w:rPr>
          <w:rFonts w:ascii="Arial Narrow" w:eastAsia="Times New Roman" w:hAnsi="Arial Narrow" w:cs="Arial"/>
          <w:lang w:eastAsia="pl-PL"/>
        </w:rPr>
        <w:t>:</w:t>
      </w:r>
    </w:p>
    <w:p w14:paraId="6AF4F5EB" w14:textId="77777777" w:rsidR="00DC652A" w:rsidRPr="00D5619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>u</w:t>
      </w:r>
      <w:r w:rsidR="00DC652A" w:rsidRPr="00D56196">
        <w:rPr>
          <w:rFonts w:ascii="Arial Narrow" w:eastAsia="Times New Roman" w:hAnsi="Arial Narrow" w:cs="Arial"/>
          <w:lang w:eastAsia="pl-PL"/>
        </w:rPr>
        <w:t>dostę</w:t>
      </w:r>
      <w:r w:rsidRPr="00D56196">
        <w:rPr>
          <w:rFonts w:ascii="Arial Narrow" w:eastAsia="Times New Roman" w:hAnsi="Arial Narrow" w:cs="Arial"/>
          <w:lang w:eastAsia="pl-PL"/>
        </w:rPr>
        <w:t>p</w:t>
      </w:r>
      <w:r w:rsidR="00DC652A" w:rsidRPr="00D56196">
        <w:rPr>
          <w:rFonts w:ascii="Arial Narrow" w:eastAsia="Times New Roman" w:hAnsi="Arial Narrow" w:cs="Arial"/>
          <w:lang w:eastAsia="pl-PL"/>
        </w:rPr>
        <w:t>ni</w:t>
      </w:r>
      <w:r w:rsidRPr="00D56196">
        <w:rPr>
          <w:rFonts w:ascii="Arial Narrow" w:eastAsia="Times New Roman" w:hAnsi="Arial Narrow" w:cs="Arial"/>
          <w:lang w:eastAsia="pl-PL"/>
        </w:rPr>
        <w:t>ę</w:t>
      </w:r>
      <w:r w:rsidR="00DC652A" w:rsidRPr="00D56196">
        <w:rPr>
          <w:rFonts w:ascii="Arial Narrow" w:eastAsia="Times New Roman" w:hAnsi="Arial Narrow" w:cs="Arial"/>
          <w:lang w:eastAsia="pl-PL"/>
        </w:rPr>
        <w:t xml:space="preserve"> </w:t>
      </w:r>
      <w:r w:rsidRPr="00D56196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14:paraId="528B34FA" w14:textId="77777777" w:rsidR="0093388F" w:rsidRPr="00D5619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17C375B" w14:textId="77777777" w:rsidR="0093388F" w:rsidRPr="00D5619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14:paraId="55648469" w14:textId="77777777" w:rsidR="0093388F" w:rsidRPr="00D56196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14:paraId="0C388EA2" w14:textId="77777777" w:rsidR="00CB29AC" w:rsidRPr="00D56196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14:paraId="70C49233" w14:textId="77777777" w:rsidR="00CB29AC" w:rsidRPr="00D56196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14:paraId="402994F4" w14:textId="77777777" w:rsidR="00830970" w:rsidRPr="00D56196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D56196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D56196">
        <w:rPr>
          <w:rFonts w:ascii="Arial Narrow" w:eastAsia="Times New Roman" w:hAnsi="Arial Narrow" w:cs="Arial"/>
          <w:lang w:eastAsia="pl-PL"/>
        </w:rPr>
        <w:t xml:space="preserve">mojego </w:t>
      </w:r>
      <w:r w:rsidRPr="00D56196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D56196">
        <w:rPr>
          <w:rFonts w:ascii="Arial Narrow" w:eastAsia="Times New Roman" w:hAnsi="Arial Narrow" w:cs="Arial"/>
          <w:lang w:eastAsia="pl-PL"/>
        </w:rPr>
        <w:t>będzie następujący:</w:t>
      </w:r>
    </w:p>
    <w:p w14:paraId="16443A2C" w14:textId="77777777" w:rsidR="00E27ABB" w:rsidRPr="00D56196" w:rsidRDefault="00830970" w:rsidP="00D56196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D56196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D56196" w14:paraId="65ED5293" w14:textId="77777777" w:rsidTr="00467CA2">
        <w:tc>
          <w:tcPr>
            <w:tcW w:w="2660" w:type="dxa"/>
          </w:tcPr>
          <w:p w14:paraId="5278622E" w14:textId="77777777" w:rsidR="00D520D3" w:rsidRPr="00D5619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6F5B6164" w14:textId="77777777" w:rsidR="00D520D3" w:rsidRPr="00D5619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1FB41BA3" w14:textId="77777777" w:rsidR="00D520D3" w:rsidRPr="00D56196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</w:tcPr>
          <w:p w14:paraId="5B94FBAE" w14:textId="77777777" w:rsidR="00D520D3" w:rsidRPr="00D5619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D881647" w14:textId="77777777" w:rsidR="00D520D3" w:rsidRPr="00D56196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68CB9A5A" w14:textId="72294A3A" w:rsidR="00D520D3" w:rsidRPr="00D56196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DC6084"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</w:t>
            </w:r>
            <w:r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D56196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14:paraId="5C85B01C" w14:textId="77777777" w:rsidR="00E27ABB" w:rsidRPr="00D56196" w:rsidRDefault="00E27ABB" w:rsidP="00D56196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D56196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2E3E75" w14:textId="77777777" w:rsidR="00E06B94" w:rsidRDefault="00E06B94" w:rsidP="00025386">
      <w:pPr>
        <w:spacing w:after="0" w:line="240" w:lineRule="auto"/>
      </w:pPr>
      <w:r>
        <w:separator/>
      </w:r>
    </w:p>
  </w:endnote>
  <w:endnote w:type="continuationSeparator" w:id="0">
    <w:p w14:paraId="0A2910A1" w14:textId="77777777" w:rsidR="00E06B94" w:rsidRDefault="00E06B9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7D3E1D" w14:textId="77777777" w:rsidR="00DC6084" w:rsidRDefault="00DC608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09A5D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54914CFB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82B1653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0427FF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645B57" w14:textId="77777777" w:rsidR="00DC6084" w:rsidRDefault="00DC608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9B9F68" w14:textId="77777777" w:rsidR="00E06B94" w:rsidRDefault="00E06B94" w:rsidP="00025386">
      <w:pPr>
        <w:spacing w:after="0" w:line="240" w:lineRule="auto"/>
      </w:pPr>
      <w:r>
        <w:separator/>
      </w:r>
    </w:p>
  </w:footnote>
  <w:footnote w:type="continuationSeparator" w:id="0">
    <w:p w14:paraId="68831B12" w14:textId="77777777" w:rsidR="00E06B94" w:rsidRDefault="00E06B9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BA4FF" w14:textId="77777777" w:rsidR="00DC6084" w:rsidRDefault="00DC60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7E05E7" w14:textId="77777777" w:rsidR="00DC6084" w:rsidRDefault="00DC60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C8DBC0" w14:textId="77777777" w:rsidR="00DC6084" w:rsidRDefault="00DC608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9407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50C3F"/>
    <w:rsid w:val="00025386"/>
    <w:rsid w:val="000423B9"/>
    <w:rsid w:val="00053927"/>
    <w:rsid w:val="00066C44"/>
    <w:rsid w:val="00071D4C"/>
    <w:rsid w:val="00084786"/>
    <w:rsid w:val="00150C3F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56196"/>
    <w:rsid w:val="00D9320D"/>
    <w:rsid w:val="00DC4842"/>
    <w:rsid w:val="00DC587A"/>
    <w:rsid w:val="00DC6084"/>
    <w:rsid w:val="00DC652A"/>
    <w:rsid w:val="00DE3B21"/>
    <w:rsid w:val="00DE73DD"/>
    <w:rsid w:val="00E06B94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438A1A"/>
  <w15:chartTrackingRefBased/>
  <w15:docId w15:val="{D9F26F78-E315-4CB2-B816-2C07F671A3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301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2026-07-21T08:35:00Z</dcterms:created>
  <dcterms:modified xsi:type="dcterms:W3CDTF">2026-07-21T08:36:00Z</dcterms:modified>
</cp:coreProperties>
</file>