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D1026" w:rsidRPr="00FD1026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1026" w:rsidRPr="00C14101" w:rsidTr="00461B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1026" w:rsidRPr="00C14101" w:rsidRDefault="00FD1026" w:rsidP="00461B5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D1026" w:rsidRPr="00C14101" w:rsidRDefault="00FD1026" w:rsidP="00461B5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D1026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FD1026" w:rsidRPr="00C14101" w:rsidRDefault="00FD1026" w:rsidP="00461B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D1026" w:rsidRPr="00C14101" w:rsidRDefault="00FD1026" w:rsidP="00461B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D102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FD102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10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1026" w:rsidRPr="00D62E6E" w:rsidTr="00461B5D">
        <w:tc>
          <w:tcPr>
            <w:tcW w:w="2269" w:type="dxa"/>
          </w:tcPr>
          <w:p w:rsidR="00FD1026" w:rsidRPr="00D62E6E" w:rsidRDefault="00FD1026" w:rsidP="00461B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D1026" w:rsidRPr="00D62E6E" w:rsidRDefault="00FD1026" w:rsidP="00461B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10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K-2.381/17/2026</w:t>
            </w:r>
          </w:p>
        </w:tc>
      </w:tr>
    </w:tbl>
    <w:p w:rsidR="00BC121E" w:rsidRDefault="00FD1026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D1026">
        <w:rPr>
          <w:rFonts w:ascii="Arial" w:eastAsia="Times New Roman" w:hAnsi="Arial" w:cs="Arial"/>
          <w:b/>
          <w:sz w:val="24"/>
          <w:szCs w:val="24"/>
          <w:lang w:eastAsia="pl-PL"/>
        </w:rPr>
        <w:t>Akademia Kultury Fizycznej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FD102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D102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A21" w:rsidRDefault="00B62A21">
      <w:r>
        <w:separator/>
      </w:r>
    </w:p>
  </w:endnote>
  <w:endnote w:type="continuationSeparator" w:id="0">
    <w:p w:rsidR="00B62A21" w:rsidRDefault="00B6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02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02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26" w:rsidRDefault="00FD1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A21" w:rsidRDefault="00B62A21">
      <w:r>
        <w:separator/>
      </w:r>
    </w:p>
  </w:footnote>
  <w:footnote w:type="continuationSeparator" w:id="0">
    <w:p w:rsidR="00B62A21" w:rsidRDefault="00B6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26" w:rsidRDefault="00FD1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26" w:rsidRDefault="00FD10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026" w:rsidRDefault="00FD10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A2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2A21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102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143310-62B2-48C6-ADDE-F0217DC0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F89CB-AEB2-4573-925E-A15D9C64B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2</cp:revision>
  <cp:lastPrinted>2010-01-07T09:39:00Z</cp:lastPrinted>
  <dcterms:created xsi:type="dcterms:W3CDTF">2026-07-16T07:02:00Z</dcterms:created>
  <dcterms:modified xsi:type="dcterms:W3CDTF">2026-07-16T07:02:00Z</dcterms:modified>
</cp:coreProperties>
</file>