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E3820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42952" w:rsidRPr="00342952">
        <w:rPr>
          <w:rFonts w:ascii="Arial" w:hAnsi="Arial" w:cs="Arial"/>
          <w:b/>
          <w:sz w:val="24"/>
          <w:szCs w:val="24"/>
        </w:rPr>
        <w:t>CRZP/140/2026/AZP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42952" w:rsidRPr="0034295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42952" w:rsidRPr="0034295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42952" w:rsidRPr="0034295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42952" w:rsidRPr="0034295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42952" w:rsidRPr="0034295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42952" w:rsidTr="00E2535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42952" w:rsidRDefault="00342952" w:rsidP="00E253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42952" w:rsidRDefault="00342952" w:rsidP="00E253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429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0E3820">
              <w:rPr>
                <w:rFonts w:ascii="Arial" w:hAnsi="Arial" w:cs="Arial"/>
                <w:sz w:val="24"/>
                <w:szCs w:val="24"/>
              </w:rPr>
              <w:t>6</w:t>
            </w:r>
            <w:r w:rsidRPr="00342952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0E3820">
              <w:rPr>
                <w:rFonts w:ascii="Arial" w:hAnsi="Arial" w:cs="Arial"/>
                <w:sz w:val="24"/>
                <w:szCs w:val="24"/>
              </w:rPr>
              <w:t>739</w:t>
            </w:r>
            <w:r w:rsidRPr="0034295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p</w:t>
            </w:r>
            <w:r w:rsidR="000E3820">
              <w:rPr>
                <w:rFonts w:ascii="Arial" w:hAnsi="Arial" w:cs="Arial"/>
                <w:sz w:val="24"/>
                <w:szCs w:val="24"/>
              </w:rPr>
              <w:t>óź</w:t>
            </w:r>
            <w:r w:rsidRPr="00342952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342952" w:rsidRDefault="00342952" w:rsidP="00E253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42952" w:rsidRDefault="00342952" w:rsidP="00E253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42952" w:rsidRDefault="00342952" w:rsidP="00E253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4295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42952">
        <w:rPr>
          <w:rFonts w:ascii="Arial" w:hAnsi="Arial" w:cs="Arial"/>
          <w:b/>
          <w:sz w:val="24"/>
          <w:szCs w:val="24"/>
        </w:rPr>
        <w:t>Wykonanie dokumentacji projektowej "przystosowania budynku SDM-3 przy ul. Beniowskiego 15/17 i SDM-4 przy ul. Beniowskiego 20/22 do obowiązujących przepisów p.poż' wraz ze sprawowaniem nadzoru autorskiego w trakcie wykonywania robót budowlanych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42952" w:rsidRPr="0034295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429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42952" w:rsidTr="003429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95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42952" w:rsidTr="003429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95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42952" w:rsidTr="003429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95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42952" w:rsidTr="003429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4295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42952" w:rsidRP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1.</w:t>
            </w:r>
            <w:r w:rsidRPr="00342952">
              <w:rPr>
                <w:rFonts w:ascii="Arial" w:hAnsi="Arial" w:cs="Arial"/>
                <w:sz w:val="24"/>
                <w:szCs w:val="24"/>
              </w:rPr>
              <w:tab/>
              <w:t xml:space="preserve">Uprawnienia budowlane do projektowania w specjalności architektonicznej bez ograniczeń określone w ustawie z dnia 7 lipca 1994 r. Prawo Budowlane  (Dz. U. z 2026 r. poz. 524 z 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342952" w:rsidRP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2.</w:t>
            </w:r>
            <w:r w:rsidRPr="00342952">
              <w:rPr>
                <w:rFonts w:ascii="Arial" w:hAnsi="Arial" w:cs="Arial"/>
                <w:sz w:val="24"/>
                <w:szCs w:val="24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342952" w:rsidRP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3.</w:t>
            </w:r>
            <w:r w:rsidRPr="00342952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342952" w:rsidRP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4.</w:t>
            </w:r>
            <w:r w:rsidRPr="00342952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3429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4295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342952" w:rsidRDefault="00342952" w:rsidP="00E253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2952">
              <w:rPr>
                <w:rFonts w:ascii="Arial" w:hAnsi="Arial" w:cs="Arial"/>
                <w:sz w:val="24"/>
                <w:szCs w:val="24"/>
              </w:rPr>
              <w:t>5.</w:t>
            </w:r>
            <w:r w:rsidRPr="00342952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0E3820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bookmarkStart w:id="1" w:name="_GoBack"/>
            <w:bookmarkEnd w:id="1"/>
            <w:r w:rsidRPr="00342952">
              <w:rPr>
                <w:rFonts w:ascii="Arial" w:hAnsi="Arial" w:cs="Arial"/>
                <w:sz w:val="24"/>
                <w:szCs w:val="24"/>
              </w:rPr>
              <w:t>w wykonaniu co najmniej 3 dokumentacji projektowych związanej z dostosowaniem budynku do przepisów p.poż o kubaturze budynku min. 10 000 m3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EFE" w:rsidRDefault="00B41EFE" w:rsidP="00E4548F">
      <w:pPr>
        <w:spacing w:after="0" w:line="240" w:lineRule="auto"/>
      </w:pPr>
      <w:r>
        <w:separator/>
      </w:r>
    </w:p>
  </w:endnote>
  <w:endnote w:type="continuationSeparator" w:id="0">
    <w:p w:rsidR="00B41EFE" w:rsidRDefault="00B41EF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952" w:rsidRDefault="003429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952" w:rsidRDefault="003429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952" w:rsidRDefault="003429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EFE" w:rsidRDefault="00B41EFE" w:rsidP="00E4548F">
      <w:pPr>
        <w:spacing w:after="0" w:line="240" w:lineRule="auto"/>
      </w:pPr>
      <w:r>
        <w:separator/>
      </w:r>
    </w:p>
  </w:footnote>
  <w:footnote w:type="continuationSeparator" w:id="0">
    <w:p w:rsidR="00B41EFE" w:rsidRDefault="00B41EF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952" w:rsidRDefault="00342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952" w:rsidRDefault="00342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952" w:rsidRDefault="003429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EFE"/>
    <w:rsid w:val="000E3820"/>
    <w:rsid w:val="002621C4"/>
    <w:rsid w:val="00342952"/>
    <w:rsid w:val="007B107C"/>
    <w:rsid w:val="007C7D43"/>
    <w:rsid w:val="00843802"/>
    <w:rsid w:val="008750B3"/>
    <w:rsid w:val="00B41EFE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989E535-970A-46EC-9C07-B127B4D4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2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5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42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5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1144</Words>
  <Characters>6869</Characters>
  <Application>Microsoft Office Word</Application>
  <DocSecurity>0</DocSecurity>
  <Lines>57</Lines>
  <Paragraphs>15</Paragraphs>
  <ScaleCrop>false</ScaleCrop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2026-07-20T06:00:00Z</dcterms:created>
  <dcterms:modified xsi:type="dcterms:W3CDTF">2026-07-20T06:00:00Z</dcterms:modified>
</cp:coreProperties>
</file>