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788" w:rsidRDefault="009A645F" w:rsidP="002B4F98">
      <w:pPr>
        <w:jc w:val="right"/>
        <w:rPr>
          <w:rFonts w:ascii="Arial" w:hAnsi="Arial" w:cs="Arial"/>
          <w:sz w:val="24"/>
          <w:szCs w:val="24"/>
        </w:rPr>
      </w:pPr>
      <w:r w:rsidRPr="009A645F">
        <w:rPr>
          <w:rFonts w:ascii="Arial" w:hAnsi="Arial" w:cs="Arial"/>
          <w:sz w:val="24"/>
          <w:szCs w:val="24"/>
        </w:rPr>
        <w:t>Poznań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9A645F">
        <w:rPr>
          <w:rFonts w:ascii="Arial" w:hAnsi="Arial" w:cs="Arial"/>
          <w:sz w:val="24"/>
          <w:szCs w:val="24"/>
        </w:rPr>
        <w:t>2026-07-14</w:t>
      </w:r>
    </w:p>
    <w:p w:rsidR="009A645F" w:rsidRPr="009A645F" w:rsidRDefault="009A645F" w:rsidP="002B4F98">
      <w:pPr>
        <w:rPr>
          <w:rFonts w:ascii="Arial" w:hAnsi="Arial" w:cs="Arial"/>
          <w:b/>
          <w:bCs/>
          <w:sz w:val="24"/>
          <w:szCs w:val="24"/>
        </w:rPr>
      </w:pPr>
      <w:r w:rsidRPr="009A645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310788" w:rsidRPr="00310788" w:rsidRDefault="009A645F" w:rsidP="002B4F98">
      <w:pPr>
        <w:rPr>
          <w:rFonts w:ascii="Arial" w:hAnsi="Arial" w:cs="Arial"/>
          <w:b/>
          <w:bCs/>
          <w:sz w:val="24"/>
          <w:szCs w:val="24"/>
        </w:rPr>
      </w:pPr>
      <w:r w:rsidRPr="009A645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310788" w:rsidRPr="00310788" w:rsidRDefault="009A645F" w:rsidP="002B4F98">
      <w:pPr>
        <w:rPr>
          <w:rFonts w:ascii="Arial" w:hAnsi="Arial" w:cs="Arial"/>
          <w:sz w:val="24"/>
          <w:szCs w:val="24"/>
        </w:rPr>
      </w:pPr>
      <w:r w:rsidRPr="009A645F">
        <w:rPr>
          <w:rFonts w:ascii="Arial" w:hAnsi="Arial" w:cs="Arial"/>
          <w:sz w:val="24"/>
          <w:szCs w:val="24"/>
        </w:rPr>
        <w:t>Juraszów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9A645F">
        <w:rPr>
          <w:rFonts w:ascii="Arial" w:hAnsi="Arial" w:cs="Arial"/>
          <w:sz w:val="24"/>
          <w:szCs w:val="24"/>
        </w:rPr>
        <w:t>7/19</w:t>
      </w:r>
    </w:p>
    <w:p w:rsidR="00310788" w:rsidRPr="00310788" w:rsidRDefault="009A645F" w:rsidP="002B4F98">
      <w:pPr>
        <w:rPr>
          <w:rFonts w:ascii="Arial" w:hAnsi="Arial" w:cs="Arial"/>
          <w:b/>
          <w:bCs/>
          <w:sz w:val="24"/>
          <w:szCs w:val="24"/>
        </w:rPr>
      </w:pPr>
      <w:r w:rsidRPr="009A645F">
        <w:rPr>
          <w:rFonts w:ascii="Arial" w:hAnsi="Arial" w:cs="Arial"/>
          <w:sz w:val="24"/>
          <w:szCs w:val="24"/>
        </w:rPr>
        <w:t>60-479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9A645F">
        <w:rPr>
          <w:rFonts w:ascii="Arial" w:hAnsi="Arial" w:cs="Arial"/>
          <w:sz w:val="24"/>
          <w:szCs w:val="24"/>
        </w:rPr>
        <w:t>Poznań</w:t>
      </w:r>
    </w:p>
    <w:p w:rsidR="001F38A4" w:rsidRPr="001F38A4" w:rsidRDefault="001F38A4" w:rsidP="002B4F98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:rsidR="00310788" w:rsidRPr="001F38A4" w:rsidRDefault="001F38A4" w:rsidP="002B4F98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:rsidR="00E71B80" w:rsidRDefault="00E71B80" w:rsidP="002B4F98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p w:rsidR="00E71B80" w:rsidRDefault="00E71B80" w:rsidP="002B4F98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F5716" w:rsidRPr="00AF5716" w:rsidRDefault="00AF5716" w:rsidP="002B4F98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:rsidR="00AF5716" w:rsidRPr="00AF5716" w:rsidRDefault="00AF5716" w:rsidP="002B4F98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:rsidR="00AF5716" w:rsidRPr="00AF5716" w:rsidRDefault="00AF5716" w:rsidP="002B4F98">
      <w:pPr>
        <w:pStyle w:val="Nagwek1"/>
        <w:spacing w:before="0" w:after="0"/>
        <w:jc w:val="center"/>
        <w:rPr>
          <w:rFonts w:cs="Arial"/>
          <w:spacing w:val="20"/>
          <w:sz w:val="32"/>
          <w:szCs w:val="32"/>
        </w:rPr>
      </w:pPr>
    </w:p>
    <w:p w:rsidR="00AF5716" w:rsidRDefault="00AF5716" w:rsidP="002B4F98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9A645F" w:rsidRPr="009A645F">
        <w:rPr>
          <w:rFonts w:ascii="Arial" w:hAnsi="Arial" w:cs="Arial"/>
          <w:sz w:val="24"/>
          <w:szCs w:val="24"/>
        </w:rPr>
        <w:t>przetarg</w:t>
      </w:r>
      <w:r w:rsidR="002B4F98">
        <w:rPr>
          <w:rFonts w:ascii="Arial" w:hAnsi="Arial" w:cs="Arial"/>
          <w:sz w:val="24"/>
          <w:szCs w:val="24"/>
        </w:rPr>
        <w:t>u</w:t>
      </w:r>
      <w:r w:rsidR="009A645F" w:rsidRPr="009A645F">
        <w:rPr>
          <w:rFonts w:ascii="Arial" w:hAnsi="Arial" w:cs="Arial"/>
          <w:sz w:val="24"/>
          <w:szCs w:val="24"/>
        </w:rPr>
        <w:t xml:space="preserve"> nieograniczon</w:t>
      </w:r>
      <w:r w:rsidR="002B4F98">
        <w:rPr>
          <w:rFonts w:ascii="Arial" w:hAnsi="Arial" w:cs="Arial"/>
          <w:sz w:val="24"/>
          <w:szCs w:val="24"/>
        </w:rPr>
        <w:t>ego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9A645F" w:rsidRPr="009A645F">
        <w:rPr>
          <w:rFonts w:ascii="Arial" w:hAnsi="Arial" w:cs="Arial"/>
          <w:b/>
          <w:bCs/>
          <w:sz w:val="24"/>
          <w:szCs w:val="24"/>
        </w:rPr>
        <w:t>Świadczenie usług prania oraz dzierżawy bielizny i odzieży znakowanej systemem RFID HF, wraz z transportem, a także instalacją infrastruktury, dzierżawą i serwisem urządzeń do dystrybucji odzieży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9A645F" w:rsidRPr="009A645F">
        <w:rPr>
          <w:rFonts w:ascii="Arial" w:hAnsi="Arial" w:cs="Arial"/>
          <w:b/>
          <w:sz w:val="24"/>
          <w:szCs w:val="24"/>
        </w:rPr>
        <w:t>SZW/DZP/54/2026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:rsidR="002B4F98" w:rsidRDefault="002B4F98" w:rsidP="002B4F98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</w:p>
    <w:p w:rsidR="00DF0255" w:rsidRDefault="006274FA" w:rsidP="002B4F98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 xml:space="preserve">Zamawiający, </w:t>
      </w:r>
      <w:r w:rsidR="009A645F" w:rsidRPr="009A645F">
        <w:rPr>
          <w:rFonts w:ascii="Arial" w:hAnsi="Arial" w:cs="Arial"/>
          <w:b/>
          <w:sz w:val="24"/>
          <w:szCs w:val="24"/>
        </w:rPr>
        <w:t>Szpital Wojewódzki w Poznaniu</w:t>
      </w:r>
      <w:r w:rsidR="002B4F98">
        <w:rPr>
          <w:rFonts w:ascii="Arial" w:hAnsi="Arial" w:cs="Arial"/>
          <w:b/>
          <w:sz w:val="24"/>
          <w:szCs w:val="24"/>
        </w:rPr>
        <w:t xml:space="preserve">, </w:t>
      </w:r>
      <w:r w:rsidR="009A645F" w:rsidRPr="009A645F">
        <w:rPr>
          <w:rFonts w:ascii="Arial" w:hAnsi="Arial" w:cs="Arial"/>
          <w:b/>
          <w:sz w:val="24"/>
          <w:szCs w:val="24"/>
        </w:rPr>
        <w:t>Dział Zamówień Publicznych</w:t>
      </w:r>
      <w:r w:rsidRPr="006274FA">
        <w:rPr>
          <w:rFonts w:ascii="Arial" w:hAnsi="Arial" w:cs="Arial"/>
          <w:sz w:val="24"/>
          <w:szCs w:val="24"/>
        </w:rPr>
        <w:t>,</w:t>
      </w:r>
      <w:r>
        <w:rPr>
          <w:szCs w:val="22"/>
        </w:rPr>
        <w:t xml:space="preserve">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9A645F" w:rsidRPr="009A645F">
        <w:rPr>
          <w:rFonts w:ascii="Arial" w:hAnsi="Arial" w:cs="Arial"/>
          <w:sz w:val="24"/>
          <w:szCs w:val="24"/>
        </w:rPr>
        <w:t>(</w:t>
      </w:r>
      <w:proofErr w:type="spellStart"/>
      <w:r w:rsidR="009A645F" w:rsidRPr="009A645F">
        <w:rPr>
          <w:rFonts w:ascii="Arial" w:hAnsi="Arial" w:cs="Arial"/>
          <w:sz w:val="24"/>
          <w:szCs w:val="24"/>
        </w:rPr>
        <w:t>t.j</w:t>
      </w:r>
      <w:proofErr w:type="spellEnd"/>
      <w:r w:rsidR="009A645F" w:rsidRPr="009A645F">
        <w:rPr>
          <w:rFonts w:ascii="Arial" w:hAnsi="Arial" w:cs="Arial"/>
          <w:sz w:val="24"/>
          <w:szCs w:val="24"/>
        </w:rPr>
        <w:t>. Dz. U. z 2024 r. poz. 1320 ze zm.)</w:t>
      </w:r>
      <w:r w:rsidRPr="006274FA">
        <w:rPr>
          <w:rFonts w:ascii="Arial" w:hAnsi="Arial" w:cs="Arial"/>
          <w:sz w:val="24"/>
          <w:szCs w:val="24"/>
        </w:rPr>
        <w:t>,, zwanej dalej ”ustawą Pzp”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:rsidR="006274FA" w:rsidRDefault="00DF0255" w:rsidP="002B4F98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</w:t>
      </w:r>
      <w:bookmarkStart w:id="0" w:name="_GoBack"/>
      <w:bookmarkEnd w:id="0"/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:rsidR="00B647D3" w:rsidRDefault="00B647D3" w:rsidP="002B4F98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Pzp: </w:t>
      </w:r>
    </w:p>
    <w:p w:rsidR="00B647D3" w:rsidRDefault="00B647D3" w:rsidP="002B4F98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:rsidR="00B647D3" w:rsidRDefault="00B647D3" w:rsidP="002B4F98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:rsidR="00B647D3" w:rsidRDefault="00B647D3" w:rsidP="002B4F98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:rsidR="00B647D3" w:rsidRPr="00AF5716" w:rsidRDefault="00B647D3" w:rsidP="002B4F98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 sprzeczności z czynnościami i oświadczeniami strony, do której przystąpił, z 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Pzp</w:t>
      </w:r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:rsidR="00690E40" w:rsidRPr="00690E40" w:rsidRDefault="00DF0255" w:rsidP="002B4F98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:rsidR="00E71B80" w:rsidRPr="00690E40" w:rsidRDefault="00DF0255" w:rsidP="002B4F98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>1. Kopia odwołania.</w:t>
      </w:r>
    </w:p>
    <w:p w:rsidR="00E71B80" w:rsidRPr="00690E40" w:rsidRDefault="00E71B80" w:rsidP="002B4F98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  <w:t>Zamawiający</w:t>
      </w:r>
    </w:p>
    <w:p w:rsidR="002B4F98" w:rsidRPr="009D2A76" w:rsidRDefault="002B4F98" w:rsidP="002B4F98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2B4F98" w:rsidRPr="009D2A76" w:rsidRDefault="002B4F98" w:rsidP="002B4F98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2B4F98" w:rsidRPr="009D2A76" w:rsidRDefault="002B4F98" w:rsidP="002B4F98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E71B80" w:rsidRPr="00690E40" w:rsidRDefault="00E71B80" w:rsidP="002B4F98">
      <w:pPr>
        <w:jc w:val="right"/>
        <w:rPr>
          <w:rFonts w:ascii="Arial" w:hAnsi="Arial" w:cs="Arial"/>
          <w:sz w:val="24"/>
        </w:rPr>
      </w:pPr>
    </w:p>
    <w:sectPr w:rsidR="00E71B80" w:rsidRPr="00690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E54" w:rsidRDefault="00345E54">
      <w:r>
        <w:separator/>
      </w:r>
    </w:p>
  </w:endnote>
  <w:endnote w:type="continuationSeparator" w:id="0">
    <w:p w:rsidR="00345E54" w:rsidRDefault="0034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E40" w:rsidRPr="00690E40" w:rsidRDefault="002B4F98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19050" b="1905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76435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"/>
          </w:pict>
        </mc:Fallback>
      </mc:AlternateContent>
    </w:r>
  </w:p>
  <w:p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="00656A3B">
      <w:rPr>
        <w:rFonts w:ascii="Arial" w:hAnsi="Arial" w:cs="Arial"/>
        <w:noProof/>
        <w:sz w:val="18"/>
        <w:szCs w:val="18"/>
      </w:rPr>
      <w:t>1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="00656A3B">
      <w:rPr>
        <w:rFonts w:ascii="Arial" w:hAnsi="Arial" w:cs="Arial"/>
        <w:noProof/>
        <w:sz w:val="18"/>
        <w:szCs w:val="18"/>
      </w:rPr>
      <w:t>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05B0E" w:rsidRDefault="00E05B0E">
    <w:pPr>
      <w:pStyle w:val="Stopka"/>
      <w:tabs>
        <w:tab w:val="clear" w:pos="4536"/>
      </w:tabs>
      <w:jc w:val="center"/>
    </w:pPr>
  </w:p>
  <w:p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4F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E54" w:rsidRDefault="00345E54">
      <w:r>
        <w:separator/>
      </w:r>
    </w:p>
  </w:footnote>
  <w:footnote w:type="continuationSeparator" w:id="0">
    <w:p w:rsidR="00345E54" w:rsidRDefault="00345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45F" w:rsidRDefault="009A64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45F" w:rsidRDefault="009A64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45F" w:rsidRDefault="009A64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54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2B4F98"/>
    <w:rsid w:val="00310788"/>
    <w:rsid w:val="00345E54"/>
    <w:rsid w:val="003D3629"/>
    <w:rsid w:val="003E3499"/>
    <w:rsid w:val="0048587B"/>
    <w:rsid w:val="004A6ABC"/>
    <w:rsid w:val="004F211E"/>
    <w:rsid w:val="005076E8"/>
    <w:rsid w:val="00527208"/>
    <w:rsid w:val="006274FA"/>
    <w:rsid w:val="00656A3B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9A645F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5682A6E-CB5A-488C-82C1-7AF193C55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paragraph" w:styleId="Tekstdymka">
    <w:name w:val="Balloon Text"/>
    <w:basedOn w:val="Normalny"/>
    <w:link w:val="TekstdymkaZnak"/>
    <w:rsid w:val="002B4F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4F98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B4F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2026-07-14T06:36:00Z</cp:lastPrinted>
  <dcterms:created xsi:type="dcterms:W3CDTF">2026-07-14T06:37:00Z</dcterms:created>
  <dcterms:modified xsi:type="dcterms:W3CDTF">2026-07-14T06:37:00Z</dcterms:modified>
</cp:coreProperties>
</file>