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A206DB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75474D" w:rsidRPr="0075474D">
        <w:rPr>
          <w:rFonts w:ascii="Arial" w:hAnsi="Arial" w:cs="Arial"/>
          <w:b/>
          <w:sz w:val="24"/>
          <w:szCs w:val="24"/>
        </w:rPr>
        <w:t>CRZP/135/2026/AZP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474D" w:rsidRPr="0075474D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474D" w:rsidRPr="0075474D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75474D" w:rsidRPr="0075474D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5474D" w:rsidRPr="0075474D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75474D" w:rsidRPr="0075474D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5474D" w:rsidTr="000B711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5474D" w:rsidRDefault="0075474D" w:rsidP="000B711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75474D" w:rsidRDefault="0075474D" w:rsidP="000B71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5474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5474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5474D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A206DB">
              <w:rPr>
                <w:rFonts w:ascii="Arial" w:hAnsi="Arial" w:cs="Arial"/>
                <w:sz w:val="24"/>
                <w:szCs w:val="24"/>
              </w:rPr>
              <w:t>6</w:t>
            </w:r>
            <w:r w:rsidRPr="0075474D">
              <w:rPr>
                <w:rFonts w:ascii="Arial" w:hAnsi="Arial" w:cs="Arial"/>
                <w:sz w:val="24"/>
                <w:szCs w:val="24"/>
              </w:rPr>
              <w:t xml:space="preserve"> r. poz. </w:t>
            </w:r>
            <w:r w:rsidR="00A206DB">
              <w:rPr>
                <w:rFonts w:ascii="Arial" w:hAnsi="Arial" w:cs="Arial"/>
                <w:sz w:val="24"/>
                <w:szCs w:val="24"/>
              </w:rPr>
              <w:t>793</w:t>
            </w:r>
            <w:r w:rsidRPr="0075474D">
              <w:rPr>
                <w:rFonts w:ascii="Arial" w:hAnsi="Arial" w:cs="Arial"/>
                <w:sz w:val="24"/>
                <w:szCs w:val="24"/>
              </w:rPr>
              <w:t xml:space="preserve"> z </w:t>
            </w:r>
            <w:proofErr w:type="spellStart"/>
            <w:r w:rsidRPr="0075474D">
              <w:rPr>
                <w:rFonts w:ascii="Arial" w:hAnsi="Arial" w:cs="Arial"/>
                <w:sz w:val="24"/>
                <w:szCs w:val="24"/>
              </w:rPr>
              <w:t>p</w:t>
            </w:r>
            <w:r w:rsidR="00A206DB">
              <w:rPr>
                <w:rFonts w:ascii="Arial" w:hAnsi="Arial" w:cs="Arial"/>
                <w:sz w:val="24"/>
                <w:szCs w:val="24"/>
              </w:rPr>
              <w:t>óź</w:t>
            </w:r>
            <w:r w:rsidRPr="0075474D">
              <w:rPr>
                <w:rFonts w:ascii="Arial" w:hAnsi="Arial" w:cs="Arial"/>
                <w:sz w:val="24"/>
                <w:szCs w:val="24"/>
              </w:rPr>
              <w:t>n</w:t>
            </w:r>
            <w:proofErr w:type="spellEnd"/>
            <w:r w:rsidRPr="0075474D">
              <w:rPr>
                <w:rFonts w:ascii="Arial" w:hAnsi="Arial" w:cs="Arial"/>
                <w:sz w:val="24"/>
                <w:szCs w:val="24"/>
              </w:rPr>
              <w:t>. zm.)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75474D" w:rsidRDefault="0075474D" w:rsidP="000B711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75474D" w:rsidRDefault="0075474D" w:rsidP="000B711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5474D" w:rsidRDefault="0075474D" w:rsidP="000B711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75474D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5474D">
        <w:rPr>
          <w:rFonts w:ascii="Arial" w:hAnsi="Arial" w:cs="Arial"/>
          <w:b/>
          <w:sz w:val="24"/>
          <w:szCs w:val="24"/>
        </w:rPr>
        <w:t>Wykonanie dokumentacji projektowej "Remont instalacji zasilającej hydranty w budynku I, H, J" wraz ze sprawowaniem nadzoru autorskiego w trakcie wykonywania robót budowlanych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75474D" w:rsidRPr="0075474D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>
        <w:rPr>
          <w:rFonts w:ascii="Arial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7547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5474D" w:rsidTr="007547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74D" w:rsidRDefault="0075474D" w:rsidP="000B711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74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74D" w:rsidRDefault="0075474D" w:rsidP="000B711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5474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75474D" w:rsidRDefault="0075474D" w:rsidP="000B711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74D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75474D" w:rsidTr="007547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74D" w:rsidRDefault="0075474D" w:rsidP="000B711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74D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74D" w:rsidRDefault="0075474D" w:rsidP="000B711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5474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75474D" w:rsidRDefault="0075474D" w:rsidP="000B711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74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75474D" w:rsidTr="007547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74D" w:rsidRDefault="0075474D" w:rsidP="000B711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74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74D" w:rsidRDefault="0075474D" w:rsidP="000B711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5474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75474D" w:rsidRDefault="0075474D" w:rsidP="000B711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74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75474D" w:rsidTr="007547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74D" w:rsidRDefault="0075474D" w:rsidP="000B711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474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74D" w:rsidRDefault="0075474D" w:rsidP="000B711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5474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5474D" w:rsidRPr="0075474D" w:rsidRDefault="0075474D" w:rsidP="000B711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74D">
              <w:rPr>
                <w:rFonts w:ascii="Arial" w:hAnsi="Arial" w:cs="Arial"/>
                <w:sz w:val="24"/>
                <w:szCs w:val="24"/>
              </w:rPr>
              <w:t>1.</w:t>
            </w:r>
            <w:r w:rsidRPr="0075474D">
              <w:rPr>
                <w:rFonts w:ascii="Arial" w:hAnsi="Arial" w:cs="Arial"/>
                <w:sz w:val="24"/>
                <w:szCs w:val="24"/>
              </w:rPr>
              <w:tab/>
              <w:t>Uprawnienia budowlane do projektowania w specjalności instalacyjnej w zakresie sieci, instalacji i urządzeń cieplnych, wentylacyjnych, gazowych, wodociągowych i kanalizacyjnych bez ograniczeń określone w ustawie z dnia 7 lipca 1994 r. Prawo Budowlane  (</w:t>
            </w:r>
            <w:proofErr w:type="spellStart"/>
            <w:r w:rsidRPr="0075474D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75474D">
              <w:rPr>
                <w:rFonts w:ascii="Arial" w:hAnsi="Arial" w:cs="Arial"/>
                <w:sz w:val="24"/>
                <w:szCs w:val="24"/>
              </w:rPr>
              <w:t xml:space="preserve"> .U. z 2026 r. poz. 524 z </w:t>
            </w:r>
            <w:proofErr w:type="spellStart"/>
            <w:r w:rsidRPr="0075474D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75474D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- 2 osoby,</w:t>
            </w:r>
          </w:p>
          <w:p w:rsidR="0075474D" w:rsidRDefault="0075474D" w:rsidP="000B711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474D">
              <w:rPr>
                <w:rFonts w:ascii="Arial" w:hAnsi="Arial" w:cs="Arial"/>
                <w:sz w:val="24"/>
                <w:szCs w:val="24"/>
              </w:rPr>
              <w:t>2.</w:t>
            </w:r>
            <w:r w:rsidRPr="0075474D">
              <w:rPr>
                <w:rFonts w:ascii="Arial" w:hAnsi="Arial" w:cs="Arial"/>
                <w:sz w:val="24"/>
                <w:szCs w:val="24"/>
              </w:rPr>
              <w:tab/>
              <w:t>Jedna z osób wskazana w pkt. 2 i wyszczególniona w wykazie osób powinna posiadać doświadczenie w wykonaniu co najmniej 2 dokumentacji projektowych związanej z zaprojektowaniem zewnętrznej instalacji wodociągowej.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2621C4" w:rsidRPr="00E4548F" w:rsidRDefault="00E4548F" w:rsidP="00A206DB">
      <w:pPr>
        <w:spacing w:after="0" w:line="360" w:lineRule="auto"/>
        <w:ind w:left="3686"/>
        <w:jc w:val="both"/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  <w:bookmarkStart w:id="1" w:name="_GoBack"/>
      <w:bookmarkEnd w:id="1"/>
    </w:p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97C" w:rsidRDefault="00F0597C" w:rsidP="00E4548F">
      <w:pPr>
        <w:spacing w:after="0" w:line="240" w:lineRule="auto"/>
      </w:pPr>
      <w:r>
        <w:separator/>
      </w:r>
    </w:p>
  </w:endnote>
  <w:endnote w:type="continuationSeparator" w:id="0">
    <w:p w:rsidR="00F0597C" w:rsidRDefault="00F0597C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74D" w:rsidRDefault="007547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74D" w:rsidRDefault="0075474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74D" w:rsidRDefault="007547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97C" w:rsidRDefault="00F0597C" w:rsidP="00E4548F">
      <w:pPr>
        <w:spacing w:after="0" w:line="240" w:lineRule="auto"/>
      </w:pPr>
      <w:r>
        <w:separator/>
      </w:r>
    </w:p>
  </w:footnote>
  <w:footnote w:type="continuationSeparator" w:id="0">
    <w:p w:rsidR="00F0597C" w:rsidRDefault="00F0597C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74D" w:rsidRDefault="007547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74D" w:rsidRDefault="007547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74D" w:rsidRDefault="007547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97C"/>
    <w:rsid w:val="002621C4"/>
    <w:rsid w:val="0075474D"/>
    <w:rsid w:val="007B107C"/>
    <w:rsid w:val="007C7D43"/>
    <w:rsid w:val="00843802"/>
    <w:rsid w:val="008750B3"/>
    <w:rsid w:val="00A206DB"/>
    <w:rsid w:val="00C31816"/>
    <w:rsid w:val="00CA2A23"/>
    <w:rsid w:val="00E4548F"/>
    <w:rsid w:val="00F05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618C31A9-454A-40AF-86A4-10A5A55E8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547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474D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547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474D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1000</Words>
  <Characters>6004</Characters>
  <Application>Microsoft Office Word</Application>
  <DocSecurity>0</DocSecurity>
  <Lines>50</Lines>
  <Paragraphs>13</Paragraphs>
  <ScaleCrop>false</ScaleCrop>
  <Company/>
  <LinksUpToDate>false</LinksUpToDate>
  <CharactersWithSpaces>6991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2026-07-13T07:04:00Z</dcterms:created>
  <dcterms:modified xsi:type="dcterms:W3CDTF">2026-07-13T07:04:00Z</dcterms:modified>
</cp:coreProperties>
</file>