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3825B" w14:textId="1F84697C" w:rsidR="00D62E6E" w:rsidRPr="00784266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84266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254D95" w:rsidRPr="00784266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784266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784266" w14:paraId="3BEEBE07" w14:textId="77777777" w:rsidTr="00D62E6E">
        <w:tc>
          <w:tcPr>
            <w:tcW w:w="2800" w:type="dxa"/>
          </w:tcPr>
          <w:p w14:paraId="4E7CE235" w14:textId="77777777" w:rsidR="00D62E6E" w:rsidRPr="0078426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84266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784266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7FEDC8E" w14:textId="77777777" w:rsidR="00D62E6E" w:rsidRPr="007842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5FEA21" w14:textId="77777777" w:rsidR="00D62E6E" w:rsidRPr="007842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5A5FD2F" w14:textId="77777777" w:rsidR="00D62E6E" w:rsidRPr="00784266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78426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784266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78426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784266" w14:paraId="23050679" w14:textId="77777777" w:rsidTr="00D62E6E">
        <w:tc>
          <w:tcPr>
            <w:tcW w:w="2800" w:type="dxa"/>
          </w:tcPr>
          <w:p w14:paraId="50FCF719" w14:textId="77777777" w:rsidR="00D62E6E" w:rsidRPr="0078426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784266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3A04AC8" w14:textId="77777777" w:rsidR="00D62E6E" w:rsidRPr="007842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761A630" w14:textId="77777777" w:rsidR="00D62E6E" w:rsidRPr="00784266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313682" w14:textId="77777777" w:rsidR="00D62E6E" w:rsidRPr="0078426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78426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784266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784266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2D6235B" w14:textId="77777777" w:rsidR="00BC121E" w:rsidRPr="0078426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54D95" w:rsidRPr="00784266" w14:paraId="1F4ED42B" w14:textId="77777777" w:rsidTr="00D0498A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DA48ECA" w14:textId="77777777" w:rsidR="00254D95" w:rsidRPr="00784266" w:rsidRDefault="00254D95" w:rsidP="00D0498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D06ABC7" w14:textId="17B4F5A6" w:rsidR="00254D95" w:rsidRPr="00784266" w:rsidRDefault="00254D95" w:rsidP="00D0498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84266">
              <w:rPr>
                <w:rFonts w:ascii="Arial Narrow" w:eastAsia="Times New Roman" w:hAnsi="Arial Narrow" w:cs="Arial"/>
                <w:lang w:eastAsia="pl-PL"/>
              </w:rPr>
              <w:t xml:space="preserve">(t.j. Dz. U. z 2024 r. poz. 1320 z </w:t>
            </w:r>
            <w:r w:rsidR="00784266">
              <w:rPr>
                <w:rFonts w:ascii="Arial Narrow" w:eastAsia="Times New Roman" w:hAnsi="Arial Narrow" w:cs="Arial"/>
                <w:lang w:eastAsia="pl-PL"/>
              </w:rPr>
              <w:t>późn</w:t>
            </w:r>
            <w:r w:rsidRPr="00784266">
              <w:rPr>
                <w:rFonts w:ascii="Arial Narrow" w:eastAsia="Times New Roman" w:hAnsi="Arial Narrow" w:cs="Arial"/>
                <w:lang w:eastAsia="pl-PL"/>
              </w:rPr>
              <w:t>. zm.)</w:t>
            </w:r>
            <w:r w:rsidRPr="00784266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33F8EDAD" w14:textId="77777777" w:rsidR="00254D95" w:rsidRPr="00784266" w:rsidRDefault="00254D95" w:rsidP="00D049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FC2CD67" w14:textId="77777777" w:rsidR="00254D95" w:rsidRPr="00784266" w:rsidRDefault="00254D95" w:rsidP="00D0498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72B92FC1" w14:textId="2E2E30E4" w:rsidR="00BC121E" w:rsidRPr="00784266" w:rsidRDefault="00254D95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42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784266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784266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784266" w14:paraId="1512E3A4" w14:textId="77777777" w:rsidTr="00D62E6E">
        <w:tc>
          <w:tcPr>
            <w:tcW w:w="2269" w:type="dxa"/>
          </w:tcPr>
          <w:p w14:paraId="4569E1A5" w14:textId="77777777" w:rsidR="00D62E6E" w:rsidRPr="0078426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A024B64" w14:textId="76246BBF" w:rsidR="00D62E6E" w:rsidRPr="00784266" w:rsidRDefault="00254D9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Zakup aparatu USG z oprogramowaniem fuzji obrazów w ramach Projektu nr FENX.06.01-IP.03-0018/25 pn: "Wsparcie infrastruktury  10.WSzKzP SP ZOZ w Bydgoszczy w zakresie AOS i leczenia jednego dnia poprzez zakup niezbędnych wyrobów medycznych"</w:t>
            </w:r>
            <w:r w:rsidR="00D62E6E" w:rsidRPr="0078426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4D95" w:rsidRPr="00784266" w14:paraId="5624B39B" w14:textId="77777777" w:rsidTr="00D0498A">
        <w:tc>
          <w:tcPr>
            <w:tcW w:w="2269" w:type="dxa"/>
          </w:tcPr>
          <w:p w14:paraId="69940E25" w14:textId="77777777" w:rsidR="00254D95" w:rsidRPr="00784266" w:rsidRDefault="00254D95" w:rsidP="00D0498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6FEF9B46" w14:textId="26FF90EF" w:rsidR="00254D95" w:rsidRPr="00784266" w:rsidRDefault="00254D95" w:rsidP="00D0498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85/2026</w:t>
            </w:r>
          </w:p>
        </w:tc>
      </w:tr>
    </w:tbl>
    <w:p w14:paraId="2800CCE6" w14:textId="222E1020" w:rsidR="00BC121E" w:rsidRPr="00784266" w:rsidRDefault="00254D95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7842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842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784266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784266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7842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784266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41C160A8" w14:textId="77777777" w:rsidR="00BC121E" w:rsidRPr="00784266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784266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784266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78426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7842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784266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784266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784266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784266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2A5E35A" w14:textId="77777777" w:rsidR="00BF69A4" w:rsidRPr="00784266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784266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784266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784266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784266" w14:paraId="3581F97D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B0C4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D041A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33C6E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784266" w14:paraId="1546C58B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D0CB9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DE6A7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67F85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784266" w14:paraId="41710F1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53020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122A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9CD97" w14:textId="77777777" w:rsidR="00BC121E" w:rsidRPr="0078426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295DD601" w14:textId="77777777" w:rsidR="00BC121E" w:rsidRPr="0078426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784266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0FE7B19E" w14:textId="77777777" w:rsidR="00BC121E" w:rsidRPr="0078426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784266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695B84A" w14:textId="77777777" w:rsidR="00067B62" w:rsidRPr="0078426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78426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78426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784266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78426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78CBCA11" w14:textId="77777777" w:rsidR="00CF03EF" w:rsidRPr="00784266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784266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784266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3D13F08D" w14:textId="77777777" w:rsidR="00067B62" w:rsidRPr="0078426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784266" w14:paraId="3D694122" w14:textId="77777777" w:rsidTr="00620E37">
        <w:tc>
          <w:tcPr>
            <w:tcW w:w="2660" w:type="dxa"/>
          </w:tcPr>
          <w:p w14:paraId="41002D29" w14:textId="77777777" w:rsidR="00BC121E" w:rsidRPr="007842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ED152DD" w14:textId="77777777" w:rsidR="00BC121E" w:rsidRPr="0078426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64C15F" w14:textId="77777777" w:rsidR="00BC121E" w:rsidRPr="0078426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575B5897" w14:textId="77777777" w:rsidR="00BC121E" w:rsidRPr="007842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6627517" w14:textId="77777777" w:rsidR="00BC121E" w:rsidRPr="0078426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32E432" w14:textId="165B44A1" w:rsidR="00BC121E" w:rsidRPr="0078426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254D95"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784266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9F48F92" w14:textId="77777777" w:rsidR="00106AC7" w:rsidRPr="00784266" w:rsidRDefault="00106AC7" w:rsidP="001E4022">
      <w:pPr>
        <w:rPr>
          <w:rFonts w:ascii="Arial Narrow" w:hAnsi="Arial Narrow"/>
        </w:rPr>
      </w:pPr>
    </w:p>
    <w:sectPr w:rsidR="00106AC7" w:rsidRPr="00784266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26FD5" w14:textId="77777777" w:rsidR="000F4D24" w:rsidRDefault="000F4D24">
      <w:r>
        <w:separator/>
      </w:r>
    </w:p>
  </w:endnote>
  <w:endnote w:type="continuationSeparator" w:id="0">
    <w:p w14:paraId="7BBD9A19" w14:textId="77777777" w:rsidR="000F4D24" w:rsidRDefault="000F4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645F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3E6EF05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DC22D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231D5A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0B4FD782">
        <v:line id="_x0000_s1025" style="position:absolute;left:0;text-align:left;z-index:251657728" from="-3.85pt,8.7pt" to="455.15pt,8.7pt"/>
      </w:pict>
    </w:r>
  </w:p>
  <w:p w14:paraId="5CDEDE1C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8A07E" w14:textId="77777777" w:rsidR="00254D95" w:rsidRDefault="00254D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AB0D8" w14:textId="77777777" w:rsidR="000F4D24" w:rsidRDefault="000F4D24">
      <w:r>
        <w:separator/>
      </w:r>
    </w:p>
  </w:footnote>
  <w:footnote w:type="continuationSeparator" w:id="0">
    <w:p w14:paraId="2385E184" w14:textId="77777777" w:rsidR="000F4D24" w:rsidRDefault="000F4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BE999" w14:textId="77777777" w:rsidR="00254D95" w:rsidRDefault="00254D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B57EC" w14:textId="1E5DFAF1" w:rsidR="00254D95" w:rsidRDefault="00784266">
    <w:pPr>
      <w:pStyle w:val="Nagwek"/>
    </w:pPr>
    <w:r w:rsidRPr="00E93BCE">
      <w:rPr>
        <w:noProof/>
      </w:rPr>
      <w:pict w14:anchorId="2EB4CC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65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A53B3" w14:textId="77777777" w:rsidR="00254D95" w:rsidRDefault="00254D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79115375">
    <w:abstractNumId w:val="13"/>
  </w:num>
  <w:num w:numId="2" w16cid:durableId="1297175743">
    <w:abstractNumId w:val="0"/>
  </w:num>
  <w:num w:numId="3" w16cid:durableId="1490562217">
    <w:abstractNumId w:val="11"/>
  </w:num>
  <w:num w:numId="4" w16cid:durableId="184559276">
    <w:abstractNumId w:val="8"/>
  </w:num>
  <w:num w:numId="5" w16cid:durableId="1424952380">
    <w:abstractNumId w:val="7"/>
  </w:num>
  <w:num w:numId="6" w16cid:durableId="316616246">
    <w:abstractNumId w:val="1"/>
  </w:num>
  <w:num w:numId="7" w16cid:durableId="336690088">
    <w:abstractNumId w:val="6"/>
  </w:num>
  <w:num w:numId="8" w16cid:durableId="938369888">
    <w:abstractNumId w:val="3"/>
  </w:num>
  <w:num w:numId="9" w16cid:durableId="567807209">
    <w:abstractNumId w:val="2"/>
  </w:num>
  <w:num w:numId="10" w16cid:durableId="1967393088">
    <w:abstractNumId w:val="5"/>
  </w:num>
  <w:num w:numId="11" w16cid:durableId="194849058">
    <w:abstractNumId w:val="10"/>
  </w:num>
  <w:num w:numId="12" w16cid:durableId="779496897">
    <w:abstractNumId w:val="4"/>
  </w:num>
  <w:num w:numId="13" w16cid:durableId="177044251">
    <w:abstractNumId w:val="9"/>
  </w:num>
  <w:num w:numId="14" w16cid:durableId="2843170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436A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0F4D24"/>
    <w:rsid w:val="00106AC7"/>
    <w:rsid w:val="00111985"/>
    <w:rsid w:val="00147532"/>
    <w:rsid w:val="001614BA"/>
    <w:rsid w:val="001718C2"/>
    <w:rsid w:val="001E4022"/>
    <w:rsid w:val="00204613"/>
    <w:rsid w:val="00254D95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4266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8436A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E366E1"/>
  <w15:chartTrackingRefBased/>
  <w15:docId w15:val="{003E2BFE-3814-4F15-88EC-65A0F00E0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271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2026-07-09T17:27:00Z</dcterms:created>
  <dcterms:modified xsi:type="dcterms:W3CDTF">2026-07-09T17:28:00Z</dcterms:modified>
</cp:coreProperties>
</file>