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CCF98" w14:textId="3E86D5D3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52736" w:rsidRPr="00D52736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7C788728" w14:textId="77777777" w:rsidTr="00467CA2">
        <w:tc>
          <w:tcPr>
            <w:tcW w:w="2800" w:type="dxa"/>
          </w:tcPr>
          <w:p w14:paraId="3204C034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B4E5764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77B82A1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84F1229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14:paraId="5C0D6E38" w14:textId="77777777" w:rsidTr="00467CA2">
        <w:tc>
          <w:tcPr>
            <w:tcW w:w="2800" w:type="dxa"/>
          </w:tcPr>
          <w:p w14:paraId="36E608AF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1E804DB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D0F12E3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6545353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A4A36BC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29449F6A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C227C59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3209490F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8A46C9D" w14:textId="230FFE9E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D52736" w:rsidRPr="00D52736">
        <w:rPr>
          <w:rFonts w:ascii="Arial" w:hAnsi="Arial" w:cs="Arial"/>
          <w:sz w:val="24"/>
          <w:szCs w:val="24"/>
        </w:rPr>
        <w:t xml:space="preserve">(t.j. Dz. U. z 2024 r. poz. 1320 z </w:t>
      </w:r>
      <w:proofErr w:type="spellStart"/>
      <w:r w:rsidR="00D52736" w:rsidRPr="00D52736">
        <w:rPr>
          <w:rFonts w:ascii="Arial" w:hAnsi="Arial" w:cs="Arial"/>
          <w:sz w:val="24"/>
          <w:szCs w:val="24"/>
        </w:rPr>
        <w:t>pĂłĹşn</w:t>
      </w:r>
      <w:proofErr w:type="spellEnd"/>
      <w:r w:rsidR="00D52736" w:rsidRPr="00D52736">
        <w:rPr>
          <w:rFonts w:ascii="Arial" w:hAnsi="Arial" w:cs="Arial"/>
          <w:sz w:val="24"/>
          <w:szCs w:val="24"/>
        </w:rPr>
        <w:t>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2EB5EDA6" w14:textId="77777777" w:rsidTr="00467CA2">
        <w:tc>
          <w:tcPr>
            <w:tcW w:w="2269" w:type="dxa"/>
          </w:tcPr>
          <w:p w14:paraId="66E7AB55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0A4D616" w14:textId="3A76BA79" w:rsidR="00D520D3" w:rsidRPr="00A2540E" w:rsidRDefault="00D5273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5273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Zakup aparatu USG z oprogramowaniem fuzji obrazów w ramach Projektu nr FENX.06.01-IP.03-0018/25 </w:t>
            </w:r>
            <w:proofErr w:type="spellStart"/>
            <w:r w:rsidRPr="00D5273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pn</w:t>
            </w:r>
            <w:proofErr w:type="spellEnd"/>
            <w:r w:rsidRPr="00D5273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: "Wsparcie infrastruktury  10.WSzKzP SP ZOZ w Bydgoszczy w zakresie AOS i leczenia jednego dnia poprzez zakup niezbędnych wyrobów medycznych"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52736" w:rsidRPr="00A2540E" w14:paraId="790A3CF3" w14:textId="77777777" w:rsidTr="00D0498A">
        <w:tc>
          <w:tcPr>
            <w:tcW w:w="2269" w:type="dxa"/>
          </w:tcPr>
          <w:p w14:paraId="6DE5EDEA" w14:textId="77777777" w:rsidR="00D52736" w:rsidRPr="00A2540E" w:rsidRDefault="00D52736" w:rsidP="00D0498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8E52006" w14:textId="2707248C" w:rsidR="00D52736" w:rsidRPr="00A2540E" w:rsidRDefault="00D52736" w:rsidP="00D0498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5273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85/2026</w:t>
            </w:r>
          </w:p>
        </w:tc>
      </w:tr>
    </w:tbl>
    <w:p w14:paraId="32EC37EF" w14:textId="18D12E04" w:rsidR="00DC652A" w:rsidRPr="00053927" w:rsidRDefault="00D5273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2B2A89F1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19FAAC48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40B015CE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E415CE6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6C95ADF5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453F7801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2EEB9CB3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1FE74CCE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077A4325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786EA0C7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471AF74A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708DBB9B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sposób wykorzystania udostępnionych przeze mnie zasobów przy wykonywaniu zamówienia publicznego będzie następujący:</w:t>
      </w:r>
    </w:p>
    <w:p w14:paraId="08630E77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B2EA719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27CD48F1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09741DBF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46A5D3D8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485722C3" w14:textId="77777777" w:rsidTr="00467CA2">
        <w:tc>
          <w:tcPr>
            <w:tcW w:w="2660" w:type="dxa"/>
          </w:tcPr>
          <w:p w14:paraId="62BCECCB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4D51419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D70A938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618B4A4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CD6D59D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8CDC04D" w14:textId="00F1C3C1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52736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51DD760B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default" r:id="rId7"/>
      <w:footerReference w:type="default" r:id="rId8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1AB217" w14:textId="77777777" w:rsidR="00DD504C" w:rsidRDefault="00DD504C" w:rsidP="00025386">
      <w:pPr>
        <w:spacing w:after="0" w:line="240" w:lineRule="auto"/>
      </w:pPr>
      <w:r>
        <w:separator/>
      </w:r>
    </w:p>
  </w:endnote>
  <w:endnote w:type="continuationSeparator" w:id="0">
    <w:p w14:paraId="675C9A2D" w14:textId="77777777" w:rsidR="00DD504C" w:rsidRDefault="00DD504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07E0C" w14:textId="77777777" w:rsidR="00025386" w:rsidRDefault="00DD504C" w:rsidP="00025386">
    <w:pPr>
      <w:pStyle w:val="Stopka"/>
      <w:tabs>
        <w:tab w:val="clear" w:pos="4536"/>
      </w:tabs>
      <w:jc w:val="center"/>
    </w:pPr>
    <w:r>
      <w:rPr>
        <w:noProof/>
      </w:rPr>
      <w:pict w14:anchorId="37AB1CE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9F0670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6AD5B20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ECB9F" w14:textId="77777777" w:rsidR="00DD504C" w:rsidRDefault="00DD504C" w:rsidP="00025386">
      <w:pPr>
        <w:spacing w:after="0" w:line="240" w:lineRule="auto"/>
      </w:pPr>
      <w:r>
        <w:separator/>
      </w:r>
    </w:p>
  </w:footnote>
  <w:footnote w:type="continuationSeparator" w:id="0">
    <w:p w14:paraId="3F6EEFC9" w14:textId="77777777" w:rsidR="00DD504C" w:rsidRDefault="00DD504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5FCA4" w14:textId="27E5E1DA" w:rsidR="00D52736" w:rsidRDefault="002D6091">
    <w:pPr>
      <w:pStyle w:val="Nagwek"/>
    </w:pPr>
    <w:r>
      <w:rPr>
        <w:noProof/>
      </w:rPr>
      <w:pict w14:anchorId="75D5D8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65.2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35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53A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310A3"/>
    <w:rsid w:val="002D6091"/>
    <w:rsid w:val="00323052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153AF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2736"/>
    <w:rsid w:val="00D55FC4"/>
    <w:rsid w:val="00D9320D"/>
    <w:rsid w:val="00DC4842"/>
    <w:rsid w:val="00DC587A"/>
    <w:rsid w:val="00DC652A"/>
    <w:rsid w:val="00DD504C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1E3E91"/>
  <w15:chartTrackingRefBased/>
  <w15:docId w15:val="{B57769C8-4D34-4AFD-9294-4BC7E641D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311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2026-07-09T17:26:00Z</dcterms:created>
  <dcterms:modified xsi:type="dcterms:W3CDTF">2026-07-09T17:26:00Z</dcterms:modified>
</cp:coreProperties>
</file>