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A7F63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00C67" w:rsidRPr="00B00C67">
        <w:rPr>
          <w:rFonts w:ascii="Arial" w:hAnsi="Arial" w:cs="Arial"/>
          <w:b/>
          <w:sz w:val="24"/>
          <w:szCs w:val="24"/>
        </w:rPr>
        <w:t>CRZP/134/2026/AZP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00C67" w:rsidRPr="00B00C67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00C67" w:rsidRPr="00B00C67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00C67" w:rsidRPr="00B00C67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00C67" w:rsidRPr="00B00C67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00C67" w:rsidRPr="00B00C67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0C67" w:rsidRPr="0012157F" w:rsidTr="000D6C98">
        <w:tc>
          <w:tcPr>
            <w:tcW w:w="9104" w:type="dxa"/>
            <w:shd w:val="clear" w:color="auto" w:fill="D9D9D9"/>
          </w:tcPr>
          <w:p w:rsidR="00B00C67" w:rsidRPr="0012157F" w:rsidRDefault="00B00C67" w:rsidP="000D6C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00C67" w:rsidRDefault="00B00C67" w:rsidP="000D6C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00C6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7A7F63">
              <w:rPr>
                <w:rFonts w:ascii="Arial" w:hAnsi="Arial" w:cs="Arial"/>
                <w:sz w:val="24"/>
                <w:szCs w:val="24"/>
              </w:rPr>
              <w:t>6 r. poz. 793</w:t>
            </w:r>
            <w:r w:rsidRPr="00B00C67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p</w:t>
            </w:r>
            <w:r w:rsidR="007A7F63">
              <w:rPr>
                <w:rFonts w:ascii="Arial" w:hAnsi="Arial" w:cs="Arial"/>
                <w:sz w:val="24"/>
                <w:szCs w:val="24"/>
              </w:rPr>
              <w:t>óź</w:t>
            </w:r>
            <w:r w:rsidRPr="00B00C67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00C67" w:rsidRPr="00C86421" w:rsidRDefault="00B00C67" w:rsidP="000D6C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00C67" w:rsidRDefault="00B00C67" w:rsidP="000D6C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00C67" w:rsidRPr="00C86421" w:rsidRDefault="00B00C67" w:rsidP="000D6C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00C67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00C67">
        <w:rPr>
          <w:rFonts w:ascii="Arial" w:hAnsi="Arial" w:cs="Arial"/>
          <w:b/>
          <w:sz w:val="24"/>
          <w:szCs w:val="24"/>
        </w:rPr>
        <w:t>Remont sanitariatów na poziomie 100 i 200 w budynku A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0C67" w:rsidRPr="00B00C67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0C67" w:rsidRPr="0012157F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0C6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00C67" w:rsidRPr="0012157F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0C6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00C67" w:rsidRPr="00B00C67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1.</w:t>
            </w:r>
            <w:r w:rsidRPr="00B00C67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B00C67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B00C67" w:rsidRPr="00B00C67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2.</w:t>
            </w:r>
            <w:r w:rsidRPr="00B00C67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 </w:t>
            </w:r>
          </w:p>
          <w:p w:rsidR="00B00C67" w:rsidRPr="00B00C67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3.</w:t>
            </w:r>
            <w:r w:rsidRPr="00B00C67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obejmującej instalacje: wodociągowe, kanalizacyjne i cieplne określone w ustawie z dnia 7 lipca 1994 r. Prawo Budowlane  (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B00C6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00C67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 </w:t>
            </w:r>
          </w:p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4.</w:t>
            </w:r>
            <w:r w:rsidRPr="00B00C67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sanitariatów za kwotę nie mniejszą niż 150 000, 00 zł brutto każda w tym jedna wykonana na obiekcie zabytkowym wpisanym do rejestru zabytków.</w:t>
            </w:r>
          </w:p>
        </w:tc>
      </w:tr>
      <w:tr w:rsidR="00B00C67" w:rsidRPr="0012157F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0C6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00C67" w:rsidRPr="0012157F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0C6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00C67" w:rsidRPr="0012157F" w:rsidRDefault="00B00C67" w:rsidP="000D6C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0C6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7A7F63" w:rsidRDefault="00064593" w:rsidP="007A7F6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(wskazać podmiotowy środek dowodowy, adres internetowy, wydający urząd lub organ, dokładne </w:t>
      </w:r>
      <w:r w:rsidR="007A7F63">
        <w:rPr>
          <w:rFonts w:ascii="Arial" w:hAnsi="Arial" w:cs="Arial"/>
          <w:i/>
          <w:iCs/>
          <w:sz w:val="18"/>
          <w:szCs w:val="18"/>
        </w:rPr>
        <w:t>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7A7F63" w:rsidRDefault="00064593" w:rsidP="007A7F6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7A7F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890" w:rsidRDefault="006E6890" w:rsidP="0038231F">
      <w:pPr>
        <w:spacing w:after="0" w:line="240" w:lineRule="auto"/>
      </w:pPr>
      <w:r>
        <w:separator/>
      </w:r>
    </w:p>
  </w:endnote>
  <w:endnote w:type="continuationSeparator" w:id="0">
    <w:p w:rsidR="006E6890" w:rsidRDefault="006E68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67" w:rsidRDefault="00B00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7F6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7F6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67" w:rsidRDefault="00B00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890" w:rsidRDefault="006E6890" w:rsidP="0038231F">
      <w:pPr>
        <w:spacing w:after="0" w:line="240" w:lineRule="auto"/>
      </w:pPr>
      <w:r>
        <w:separator/>
      </w:r>
    </w:p>
  </w:footnote>
  <w:footnote w:type="continuationSeparator" w:id="0">
    <w:p w:rsidR="006E6890" w:rsidRDefault="006E6890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67" w:rsidRDefault="00B00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67" w:rsidRDefault="00B00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C67" w:rsidRDefault="00B00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890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6890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7F63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0C67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CF68FE"/>
  <w15:chartTrackingRefBased/>
  <w15:docId w15:val="{185316F0-89F5-4295-BECD-778918A4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00CB1-EC8E-4D7D-9152-80839EFA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1099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2026-07-09T10:10:00Z</dcterms:created>
  <dcterms:modified xsi:type="dcterms:W3CDTF">2026-07-09T10:10:00Z</dcterms:modified>
</cp:coreProperties>
</file>