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D6BACD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0D4F7151" w:rsidR="00281DC6" w:rsidRPr="00281DC6" w:rsidRDefault="00B66EE0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>
        <w:rPr>
          <w:b/>
          <w:sz w:val="22"/>
          <w:szCs w:val="22"/>
        </w:rPr>
        <w:t xml:space="preserve"> Przeglądy, naprawy, konserwacja urządzeń Aesculap i B</w:t>
      </w:r>
      <w:r w:rsidR="00D007F3">
        <w:rPr>
          <w:b/>
          <w:sz w:val="22"/>
          <w:szCs w:val="22"/>
        </w:rPr>
        <w:t>B</w:t>
      </w:r>
      <w:r>
        <w:rPr>
          <w:b/>
          <w:sz w:val="22"/>
          <w:szCs w:val="22"/>
        </w:rPr>
        <w:t>raun</w:t>
      </w:r>
      <w:r w:rsidR="00281DC6"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4784260D" w:rsidR="00281DC6" w:rsidRPr="00281DC6" w:rsidRDefault="00B66EE0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</w:t>
            </w:r>
            <w:r w:rsidR="00281DC6" w:rsidRPr="00281DC6">
              <w:rPr>
                <w:rFonts w:eastAsia="Calibri"/>
                <w:sz w:val="22"/>
                <w:szCs w:val="22"/>
              </w:rPr>
              <w:t xml:space="preserve">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D6F9EBA" w14:textId="77777777" w:rsidR="007610D6" w:rsidRPr="00281DC6" w:rsidRDefault="007610D6" w:rsidP="007610D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…………………………..…………………</w:t>
            </w:r>
          </w:p>
          <w:p w14:paraId="2E291149" w14:textId="77777777" w:rsidR="007610D6" w:rsidRDefault="007610D6" w:rsidP="007610D6">
            <w:r>
              <w:t>Imię i nazwisko</w:t>
            </w:r>
          </w:p>
          <w:p w14:paraId="7888F931" w14:textId="77777777" w:rsidR="007610D6" w:rsidRDefault="007610D6" w:rsidP="007610D6">
            <w:r>
              <w:t>………………       ……………………………</w:t>
            </w:r>
          </w:p>
          <w:p w14:paraId="7143F71D" w14:textId="39CCC2ED" w:rsidR="00281DC6" w:rsidRPr="00281DC6" w:rsidRDefault="007610D6" w:rsidP="007610D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4BE66EF6" w14:textId="3B1FBDBE" w:rsidR="00A3024B" w:rsidRPr="00A3024B" w:rsidRDefault="00281DC6" w:rsidP="00A3024B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r w:rsidRPr="00A3024B">
        <w:rPr>
          <w:b/>
          <w:sz w:val="22"/>
        </w:rPr>
        <w:t>SKŁADAMY OFERTĘ</w:t>
      </w:r>
      <w:r w:rsidRPr="00A3024B">
        <w:rPr>
          <w:sz w:val="22"/>
        </w:rPr>
        <w:t xml:space="preserve"> </w:t>
      </w:r>
      <w:r w:rsidR="00A3024B">
        <w:rPr>
          <w:sz w:val="22"/>
        </w:rPr>
        <w:t>na wykonanie przeglądów</w:t>
      </w:r>
      <w:r w:rsidR="00BD0CEF">
        <w:rPr>
          <w:sz w:val="22"/>
        </w:rPr>
        <w:t xml:space="preserve">, </w:t>
      </w:r>
      <w:r w:rsidR="00A3024B">
        <w:rPr>
          <w:sz w:val="22"/>
        </w:rPr>
        <w:t>napraw</w:t>
      </w:r>
      <w:r w:rsidR="00BD0CEF">
        <w:rPr>
          <w:sz w:val="22"/>
        </w:rPr>
        <w:t>, konserwacji</w:t>
      </w:r>
      <w:r w:rsidR="00A3024B">
        <w:rPr>
          <w:sz w:val="22"/>
        </w:rPr>
        <w:t xml:space="preserve"> z wymianą części </w:t>
      </w:r>
      <w:r w:rsidR="00A3024B" w:rsidRPr="001F5C81">
        <w:rPr>
          <w:sz w:val="22"/>
          <w:u w:val="single"/>
        </w:rPr>
        <w:t>uwzględniającą dojazd do Zamawiającego</w:t>
      </w:r>
      <w:r w:rsidR="00A3024B">
        <w:rPr>
          <w:sz w:val="22"/>
        </w:rPr>
        <w:t xml:space="preserve"> </w:t>
      </w:r>
      <w:r w:rsidR="00A3024B" w:rsidRPr="00281DC6">
        <w:rPr>
          <w:sz w:val="22"/>
        </w:rPr>
        <w:t xml:space="preserve">na wykonanie przedmiotu zamówienia zgodnie </w:t>
      </w:r>
      <w:r w:rsidR="00BD0CEF">
        <w:rPr>
          <w:sz w:val="22"/>
        </w:rPr>
        <w:br/>
      </w:r>
      <w:r w:rsidR="00A3024B" w:rsidRPr="00281DC6">
        <w:rPr>
          <w:sz w:val="22"/>
        </w:rPr>
        <w:t>ze Specyfikacją Warunków Zamówienia</w:t>
      </w:r>
      <w:r w:rsidR="00BD0CEF">
        <w:rPr>
          <w:sz w:val="22"/>
        </w:rPr>
        <w:t>, Formularzem asortymentowo - cenowym</w:t>
      </w:r>
      <w:r w:rsidR="00A3024B">
        <w:rPr>
          <w:sz w:val="22"/>
        </w:rPr>
        <w:t xml:space="preserve"> oraz wzorem umowy</w:t>
      </w:r>
      <w:r w:rsidR="00A3024B" w:rsidRPr="00281DC6">
        <w:rPr>
          <w:sz w:val="22"/>
        </w:rPr>
        <w:t>, stosując niżej wymienione stawki:</w:t>
      </w:r>
    </w:p>
    <w:p w14:paraId="253D2BBF" w14:textId="7C283D47" w:rsidR="00281DC6" w:rsidRPr="00B66EE0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bookmarkStart w:id="3" w:name="_Hlk115774927"/>
      <w:r w:rsidRPr="00B66EE0">
        <w:rPr>
          <w:bCs/>
          <w:sz w:val="22"/>
          <w:u w:val="single"/>
        </w:rPr>
        <w:lastRenderedPageBreak/>
        <w:t xml:space="preserve">Zadanie nr 1: </w:t>
      </w:r>
      <w:bookmarkStart w:id="4" w:name="_Hlk67910880"/>
      <w:r w:rsidR="00A3024B" w:rsidRPr="00B66EE0">
        <w:rPr>
          <w:bCs/>
          <w:sz w:val="22"/>
          <w:u w:val="single"/>
        </w:rPr>
        <w:t>Pompy i stacje dokujące</w:t>
      </w:r>
    </w:p>
    <w:bookmarkEnd w:id="4"/>
    <w:p w14:paraId="36C3FEFA" w14:textId="1074CA89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</w:t>
      </w:r>
      <w:r w:rsidR="004B0668" w:rsidRPr="00281DC6">
        <w:rPr>
          <w:bCs/>
          <w:sz w:val="22"/>
        </w:rPr>
        <w:t>…</w:t>
      </w:r>
      <w:r w:rsidR="004B0668">
        <w:rPr>
          <w:bCs/>
          <w:sz w:val="22"/>
        </w:rPr>
        <w:t>…</w:t>
      </w:r>
      <w:r w:rsidRPr="00281DC6">
        <w:rPr>
          <w:bCs/>
          <w:sz w:val="22"/>
        </w:rPr>
        <w:t>…………… zł</w:t>
      </w:r>
    </w:p>
    <w:p w14:paraId="18198654" w14:textId="387231B6" w:rsidR="00281DC6" w:rsidRPr="00281DC6" w:rsidRDefault="00A3024B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>Wartość brutto za wykonanie całości przedmiotu zamówienia wynosi: …………</w:t>
      </w:r>
      <w:r w:rsidR="004B0668" w:rsidRPr="00281DC6">
        <w:rPr>
          <w:b/>
          <w:sz w:val="22"/>
        </w:rPr>
        <w:t>……</w:t>
      </w:r>
      <w:r w:rsidR="00281DC6" w:rsidRPr="00281DC6">
        <w:rPr>
          <w:b/>
          <w:sz w:val="22"/>
        </w:rPr>
        <w:t>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6B8AB020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4BFBEF5C" w:rsidR="00D200D8" w:rsidRDefault="004B0668" w:rsidP="00E57579">
      <w:pPr>
        <w:numPr>
          <w:ilvl w:val="0"/>
          <w:numId w:val="4"/>
        </w:numPr>
      </w:pPr>
      <w:r>
        <w:t>Wartość</w:t>
      </w:r>
      <w:r w:rsidR="00D200D8">
        <w:t xml:space="preserve"> przegląd</w:t>
      </w:r>
      <w:r>
        <w:t>ów</w:t>
      </w:r>
      <w:r w:rsidR="00D200D8">
        <w:t xml:space="preserve"> </w:t>
      </w:r>
    </w:p>
    <w:p w14:paraId="207F519A" w14:textId="125F3859" w:rsidR="00D200D8" w:rsidRDefault="00D200D8" w:rsidP="00D200D8">
      <w:pPr>
        <w:ind w:left="1068"/>
      </w:pPr>
      <w:r>
        <w:t xml:space="preserve">Wartość </w:t>
      </w:r>
      <w:r w:rsidR="00C97222">
        <w:t>netto: …</w:t>
      </w:r>
      <w:r>
        <w:t xml:space="preserve">……. </w:t>
      </w:r>
      <w:r w:rsidR="00C97222">
        <w:t>…</w:t>
      </w:r>
      <w:r>
        <w:t>% VAT: …</w:t>
      </w:r>
      <w:r w:rsidR="00C97222">
        <w:t>……</w:t>
      </w:r>
      <w:r>
        <w:t>.</w:t>
      </w:r>
    </w:p>
    <w:p w14:paraId="4F6A4102" w14:textId="491692CE" w:rsidR="00D200D8" w:rsidRDefault="00D200D8" w:rsidP="00D200D8">
      <w:pPr>
        <w:ind w:left="1068"/>
      </w:pPr>
      <w:r>
        <w:t>Wartość brutto: …</w:t>
      </w:r>
      <w:r w:rsidR="00C97222">
        <w:t>……</w:t>
      </w:r>
      <w:r>
        <w:t>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53BE609A" w:rsidR="00D200D8" w:rsidRPr="00C922E2" w:rsidRDefault="00D200D8" w:rsidP="00D200D8">
      <w:pPr>
        <w:ind w:left="1134"/>
      </w:pPr>
      <w:r>
        <w:t xml:space="preserve">Wartość </w:t>
      </w:r>
      <w:r w:rsidR="00C97222" w:rsidRPr="00C922E2">
        <w:t>netto: …</w:t>
      </w:r>
      <w:r w:rsidRPr="00C922E2">
        <w:t>…….</w:t>
      </w:r>
      <w:r>
        <w:t xml:space="preserve"> </w:t>
      </w:r>
      <w:r w:rsidR="00C97222" w:rsidRPr="00C922E2">
        <w:t>…</w:t>
      </w:r>
      <w:r w:rsidRPr="00C922E2">
        <w:t>% VAT: …</w:t>
      </w:r>
      <w:r w:rsidR="00C97222" w:rsidRPr="00C922E2">
        <w:t>……</w:t>
      </w:r>
      <w:r w:rsidRPr="00C922E2">
        <w:t>.</w:t>
      </w:r>
    </w:p>
    <w:p w14:paraId="6E2DE4DC" w14:textId="25504E9A" w:rsidR="00D200D8" w:rsidRPr="00C922E2" w:rsidRDefault="00D200D8" w:rsidP="00D200D8">
      <w:pPr>
        <w:ind w:left="1134"/>
      </w:pPr>
      <w:r w:rsidRPr="00C922E2">
        <w:t>Wartość brutto: …</w:t>
      </w:r>
      <w:r w:rsidR="00C97222" w:rsidRPr="00C922E2">
        <w:t>……</w:t>
      </w:r>
      <w:r w:rsidRPr="00C922E2">
        <w:t>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31AE76B4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C97222">
        <w:t>24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7DBB9EE" w14:textId="77777777" w:rsidR="00C97222" w:rsidRDefault="00C97222" w:rsidP="00A3024B">
      <w:pPr>
        <w:jc w:val="both"/>
        <w:rPr>
          <w:b/>
        </w:rPr>
      </w:pPr>
    </w:p>
    <w:p w14:paraId="02507095" w14:textId="48B19961" w:rsidR="00A3024B" w:rsidRDefault="00A3024B" w:rsidP="00A3024B">
      <w:pPr>
        <w:jc w:val="both"/>
      </w:pPr>
      <w:r>
        <w:rPr>
          <w:b/>
        </w:rPr>
        <w:t>Autoryzacja producenta do serwisowania sprzętu</w:t>
      </w:r>
      <w:r w:rsidR="00C97222">
        <w:rPr>
          <w:b/>
        </w:rPr>
        <w:t xml:space="preserve"> lub certyfikat dla serwisanta </w:t>
      </w:r>
      <w:r w:rsidR="00C97222">
        <w:rPr>
          <w:b/>
        </w:rPr>
        <w:br/>
        <w:t>ze szkolenia u producenta</w:t>
      </w:r>
      <w:r>
        <w:rPr>
          <w:b/>
        </w:rPr>
        <w:t xml:space="preserve"> (K-</w:t>
      </w:r>
      <w:r w:rsidR="00C97222">
        <w:rPr>
          <w:b/>
        </w:rPr>
        <w:t>2</w:t>
      </w:r>
      <w:r>
        <w:rPr>
          <w:b/>
        </w:rPr>
        <w:t>)</w:t>
      </w:r>
      <w:r w:rsidRPr="005811FB">
        <w:rPr>
          <w:b/>
        </w:rPr>
        <w:t>:</w:t>
      </w:r>
      <w:r>
        <w:t xml:space="preserve"> ………</w:t>
      </w:r>
      <w:r w:rsidR="00C97222">
        <w:t>… (</w:t>
      </w:r>
      <w:r>
        <w:t>wpisać: TAK lub NIE</w:t>
      </w:r>
      <w:r w:rsidR="00C97222">
        <w:t xml:space="preserve"> i </w:t>
      </w:r>
      <w:r w:rsidR="00C97222">
        <w:rPr>
          <w:u w:val="single"/>
        </w:rPr>
        <w:t>podać</w:t>
      </w:r>
      <w:r>
        <w:t>)</w:t>
      </w:r>
    </w:p>
    <w:p w14:paraId="62FBAF10" w14:textId="13AA46BA" w:rsidR="00A3024B" w:rsidRDefault="00A3024B" w:rsidP="00A3024B">
      <w:pPr>
        <w:jc w:val="both"/>
        <w:rPr>
          <w:u w:val="single"/>
        </w:rPr>
      </w:pPr>
      <w:bookmarkStart w:id="5" w:name="_Hlk68071934"/>
      <w:r w:rsidRPr="00526921">
        <w:rPr>
          <w:u w:val="single"/>
        </w:rPr>
        <w:t xml:space="preserve">(w przypadku posiadania autoryzacji </w:t>
      </w:r>
      <w:r w:rsidR="00C97222">
        <w:rPr>
          <w:u w:val="single"/>
        </w:rPr>
        <w:t xml:space="preserve">producenta do serwisowania sprzętu lub certyfikatu </w:t>
      </w:r>
      <w:r w:rsidR="00C97222">
        <w:rPr>
          <w:u w:val="single"/>
        </w:rPr>
        <w:br/>
        <w:t xml:space="preserve">dla serwisanta ze szkolenia u producenta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</w:t>
      </w:r>
      <w:r w:rsidR="00C97222">
        <w:rPr>
          <w:u w:val="single"/>
        </w:rPr>
        <w:t xml:space="preserve">lub odpowiednio certyfikat dla serwisanta ze szkolenia </w:t>
      </w:r>
      <w:r w:rsidR="00C97222">
        <w:rPr>
          <w:u w:val="single"/>
        </w:rPr>
        <w:br/>
        <w:t xml:space="preserve">u producenta </w:t>
      </w:r>
      <w:r w:rsidRPr="00526921">
        <w:rPr>
          <w:u w:val="single"/>
        </w:rPr>
        <w:t xml:space="preserve">– nie ma tu zastosowania </w:t>
      </w:r>
      <w:r w:rsidRPr="002D0B11">
        <w:rPr>
          <w:u w:val="single"/>
        </w:rPr>
        <w:t>art. 128 ust. 1 Ustawy)</w:t>
      </w:r>
    </w:p>
    <w:p w14:paraId="001A10B3" w14:textId="43AB56A3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3"/>
      <w:bookmarkEnd w:id="5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25B4269E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C36CEE">
        <w:rPr>
          <w:bCs/>
          <w:sz w:val="22"/>
          <w:u w:val="single"/>
        </w:rPr>
        <w:t>Urządzenia Aesculap</w:t>
      </w:r>
    </w:p>
    <w:p w14:paraId="2BBEAA61" w14:textId="77777777" w:rsidR="00C36CEE" w:rsidRPr="00281DC6" w:rsidRDefault="00C36CEE" w:rsidP="00C36CE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</w:t>
      </w:r>
      <w:r w:rsidRPr="00281DC6">
        <w:rPr>
          <w:bCs/>
          <w:sz w:val="22"/>
        </w:rPr>
        <w:t>…………… zł</w:t>
      </w:r>
    </w:p>
    <w:p w14:paraId="4C9B186A" w14:textId="77777777" w:rsidR="00C36CEE" w:rsidRPr="00281DC6" w:rsidRDefault="00C36CEE" w:rsidP="00C36CE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 zł</w:t>
      </w:r>
    </w:p>
    <w:p w14:paraId="750477CA" w14:textId="77777777" w:rsidR="00C36CEE" w:rsidRPr="00281DC6" w:rsidRDefault="00C36CEE" w:rsidP="00C36CE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774860E" w14:textId="77777777" w:rsidR="00C36CEE" w:rsidRPr="00467243" w:rsidRDefault="00C36CEE" w:rsidP="00C36CE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</w:p>
    <w:p w14:paraId="5C47A2B9" w14:textId="77777777" w:rsidR="00C36CEE" w:rsidRDefault="00C36CEE" w:rsidP="00C36CEE">
      <w:pPr>
        <w:jc w:val="both"/>
      </w:pPr>
      <w:r>
        <w:t xml:space="preserve">w tym: </w:t>
      </w:r>
    </w:p>
    <w:p w14:paraId="433A72AA" w14:textId="77777777" w:rsidR="00C36CEE" w:rsidRDefault="00C36CEE" w:rsidP="00C36CEE">
      <w:pPr>
        <w:numPr>
          <w:ilvl w:val="0"/>
          <w:numId w:val="17"/>
        </w:numPr>
      </w:pPr>
      <w:r>
        <w:t xml:space="preserve">Wartość przeglądów </w:t>
      </w:r>
    </w:p>
    <w:p w14:paraId="344DCD55" w14:textId="77777777" w:rsidR="00C36CEE" w:rsidRDefault="00C36CEE" w:rsidP="00C36CEE">
      <w:pPr>
        <w:ind w:left="1068"/>
      </w:pPr>
      <w:r>
        <w:t>Wartość netto: ………. …% VAT: ……….</w:t>
      </w:r>
    </w:p>
    <w:p w14:paraId="27CB0D19" w14:textId="77777777" w:rsidR="00C36CEE" w:rsidRDefault="00C36CEE" w:rsidP="00C36CEE">
      <w:pPr>
        <w:ind w:left="1068"/>
      </w:pPr>
      <w:r>
        <w:t>Wartość brutto: ……….</w:t>
      </w:r>
    </w:p>
    <w:p w14:paraId="33C23C0B" w14:textId="77777777" w:rsidR="00C36CEE" w:rsidRDefault="00C36CEE" w:rsidP="00C36CEE">
      <w:pPr>
        <w:ind w:left="1068"/>
      </w:pPr>
    </w:p>
    <w:p w14:paraId="3D86422B" w14:textId="77777777" w:rsidR="00C36CEE" w:rsidRDefault="00C36CEE" w:rsidP="00C36CEE">
      <w:pPr>
        <w:numPr>
          <w:ilvl w:val="0"/>
          <w:numId w:val="1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62A55318" w14:textId="77777777" w:rsidR="00C36CEE" w:rsidRPr="00C922E2" w:rsidRDefault="00C36CEE" w:rsidP="00C36CEE">
      <w:pPr>
        <w:ind w:left="1134"/>
      </w:pPr>
      <w:r>
        <w:t xml:space="preserve">Wartość </w:t>
      </w:r>
      <w:r w:rsidRPr="00C922E2">
        <w:t>netto: ……….</w:t>
      </w:r>
      <w:r>
        <w:t xml:space="preserve"> </w:t>
      </w:r>
      <w:r w:rsidRPr="00C922E2">
        <w:t>…% VAT: ……….</w:t>
      </w:r>
    </w:p>
    <w:p w14:paraId="7B71BA00" w14:textId="77777777" w:rsidR="00C36CEE" w:rsidRPr="00C922E2" w:rsidRDefault="00C36CEE" w:rsidP="00C36CEE">
      <w:pPr>
        <w:ind w:left="1134"/>
      </w:pPr>
      <w:r w:rsidRPr="00C922E2">
        <w:t>Wartość brutto: ……….</w:t>
      </w:r>
    </w:p>
    <w:p w14:paraId="54F97C9F" w14:textId="77777777" w:rsidR="00C36CEE" w:rsidRPr="008D24E8" w:rsidRDefault="00C36CEE" w:rsidP="00C36CEE">
      <w:pPr>
        <w:ind w:left="708"/>
        <w:rPr>
          <w:b/>
          <w:color w:val="FF0000"/>
        </w:rPr>
      </w:pPr>
    </w:p>
    <w:p w14:paraId="022ECBE3" w14:textId="77777777" w:rsidR="00C36CEE" w:rsidRPr="008D24E8" w:rsidRDefault="00C36CEE" w:rsidP="00C36CEE">
      <w:pPr>
        <w:rPr>
          <w:color w:val="FF0000"/>
          <w:sz w:val="20"/>
        </w:rPr>
      </w:pPr>
    </w:p>
    <w:p w14:paraId="58507B0F" w14:textId="77777777" w:rsidR="00C36CEE" w:rsidRDefault="00C36CEE" w:rsidP="00C36CEE">
      <w:pPr>
        <w:jc w:val="both"/>
      </w:pPr>
      <w:r>
        <w:t>Czas trwania</w:t>
      </w:r>
      <w:r w:rsidRPr="00CA2EB7">
        <w:t xml:space="preserve"> umowy wynosi: </w:t>
      </w:r>
      <w:r>
        <w:t xml:space="preserve">24 </w:t>
      </w:r>
      <w:r w:rsidRPr="005811FB">
        <w:t>miesięcy</w:t>
      </w:r>
      <w:r w:rsidRPr="00CA2EB7">
        <w:t xml:space="preserve"> od daty zawarcia umowy</w:t>
      </w:r>
    </w:p>
    <w:p w14:paraId="228DE61D" w14:textId="77777777" w:rsidR="00C36CEE" w:rsidRPr="00CA2EB7" w:rsidRDefault="00C36CEE" w:rsidP="00C36CE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8C1B416" w14:textId="77777777" w:rsidR="00C36CEE" w:rsidRDefault="00C36CEE" w:rsidP="00C36CEE">
      <w:pPr>
        <w:jc w:val="both"/>
        <w:rPr>
          <w:b/>
        </w:rPr>
      </w:pPr>
    </w:p>
    <w:p w14:paraId="7A2689C1" w14:textId="77777777" w:rsidR="00C36CEE" w:rsidRDefault="00C36CEE" w:rsidP="00C36CEE">
      <w:pPr>
        <w:jc w:val="both"/>
      </w:pPr>
      <w:r>
        <w:rPr>
          <w:b/>
        </w:rPr>
        <w:t xml:space="preserve">Autoryzacja producenta do serwisowania sprzętu lub certyfikat dla serwisanta </w:t>
      </w:r>
      <w:r>
        <w:rPr>
          <w:b/>
        </w:rPr>
        <w:br/>
        <w:t>ze szkolenia u producenta (K-2)</w:t>
      </w:r>
      <w:r w:rsidRPr="005811FB">
        <w:rPr>
          <w:b/>
        </w:rPr>
        <w:t>:</w:t>
      </w:r>
      <w:r>
        <w:t xml:space="preserve"> ………… (wpisać: TAK lub NIE i </w:t>
      </w:r>
      <w:r>
        <w:rPr>
          <w:u w:val="single"/>
        </w:rPr>
        <w:t>podać</w:t>
      </w:r>
      <w:r>
        <w:t>)</w:t>
      </w:r>
    </w:p>
    <w:p w14:paraId="337FA22E" w14:textId="01E74652" w:rsidR="00C36CEE" w:rsidRDefault="00C36CEE" w:rsidP="00C36CEE">
      <w:pPr>
        <w:jc w:val="both"/>
        <w:rPr>
          <w:u w:val="single"/>
        </w:rPr>
      </w:pPr>
      <w:r w:rsidRPr="00526921">
        <w:rPr>
          <w:u w:val="single"/>
        </w:rPr>
        <w:lastRenderedPageBreak/>
        <w:t xml:space="preserve">(w przypadku posiadania autoryzacji </w:t>
      </w:r>
      <w:r>
        <w:rPr>
          <w:u w:val="single"/>
        </w:rPr>
        <w:t xml:space="preserve">producenta do serwisowania sprzętu lub certyfikatu </w:t>
      </w:r>
      <w:r>
        <w:rPr>
          <w:u w:val="single"/>
        </w:rPr>
        <w:br/>
        <w:t xml:space="preserve">dla serwisanta ze szkolenia u producenta 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2</w:t>
      </w:r>
      <w:r w:rsidRPr="00526921">
        <w:rPr>
          <w:u w:val="single"/>
        </w:rPr>
        <w:t xml:space="preserve"> </w:t>
      </w:r>
      <w:r>
        <w:rPr>
          <w:u w:val="single"/>
        </w:rPr>
        <w:t xml:space="preserve">lub odpowiednio certyfikat dla serwisanta ze szkolenia </w:t>
      </w:r>
      <w:r>
        <w:rPr>
          <w:u w:val="single"/>
        </w:rPr>
        <w:br/>
        <w:t xml:space="preserve">u producenta </w:t>
      </w:r>
      <w:r w:rsidRPr="00526921">
        <w:rPr>
          <w:u w:val="single"/>
        </w:rPr>
        <w:t xml:space="preserve">– nie ma tu zastosowania </w:t>
      </w:r>
      <w:r w:rsidRPr="002D0B11">
        <w:rPr>
          <w:u w:val="single"/>
        </w:rPr>
        <w:t>art. 128 ust. 1 Ustawy)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0E54F8C5" w14:textId="77777777" w:rsidR="0086534C" w:rsidRDefault="0086534C" w:rsidP="00D200D8">
      <w:pPr>
        <w:jc w:val="both"/>
        <w:rPr>
          <w:u w:val="single"/>
        </w:rPr>
      </w:pPr>
    </w:p>
    <w:p w14:paraId="67F0C96C" w14:textId="0A3F6361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</w:t>
      </w:r>
      <w:r w:rsidR="00C36CEE">
        <w:rPr>
          <w:bCs/>
          <w:sz w:val="22"/>
          <w:u w:val="single"/>
        </w:rPr>
        <w:t>e</w:t>
      </w:r>
      <w:r w:rsidRPr="00071FE3">
        <w:rPr>
          <w:bCs/>
          <w:sz w:val="22"/>
          <w:u w:val="single"/>
        </w:rPr>
        <w:t xml:space="preserve">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81A5747" w14:textId="77777777" w:rsidR="00752AFF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35932B11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9E7F0B5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20A3F2D" w14:textId="77777777" w:rsidR="00752AFF" w:rsidRPr="00281DC6" w:rsidRDefault="00752AFF" w:rsidP="00752AFF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E2658A5" w14:textId="77777777" w:rsidR="00752AFF" w:rsidRPr="00281DC6" w:rsidRDefault="00752AFF" w:rsidP="00752AF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752AFF" w:rsidRPr="00281DC6" w14:paraId="4A98D9FE" w14:textId="77777777" w:rsidTr="0026444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238DBC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011CF7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C12E5D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1C6699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752AFF" w:rsidRPr="00281DC6" w14:paraId="1CCC5162" w14:textId="77777777" w:rsidTr="0026444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FBA04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01600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8E313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5ACB48" w14:textId="77777777" w:rsidR="00752AFF" w:rsidRPr="0062266B" w:rsidRDefault="00752AFF" w:rsidP="00752AFF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7356936" w14:textId="77777777" w:rsidR="00752AFF" w:rsidRDefault="00752AFF" w:rsidP="00752AFF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07123794" w14:textId="77777777" w:rsidR="00752AFF" w:rsidRDefault="00752AFF" w:rsidP="00752AFF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60EADF03" w14:textId="77777777" w:rsidR="00752AFF" w:rsidRPr="00A14CA3" w:rsidRDefault="00752AFF" w:rsidP="00752AFF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1411E0C2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</w:t>
      </w:r>
      <w:r w:rsidR="00C36CEE" w:rsidRPr="00281DC6">
        <w:rPr>
          <w:bCs/>
          <w:sz w:val="22"/>
          <w:szCs w:val="22"/>
        </w:rPr>
        <w:t>2020 r.</w:t>
      </w:r>
      <w:r w:rsidRPr="00281DC6">
        <w:rPr>
          <w:bCs/>
          <w:sz w:val="22"/>
          <w:szCs w:val="22"/>
        </w:rPr>
        <w:t xml:space="preserve">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5F71E75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</w:t>
      </w:r>
      <w:r w:rsidR="00C36CEE" w:rsidRPr="00281DC6">
        <w:rPr>
          <w:bCs/>
          <w:sz w:val="22"/>
          <w:szCs w:val="22"/>
        </w:rPr>
        <w:t>2020 r.</w:t>
      </w:r>
      <w:r w:rsidRPr="00281DC6">
        <w:rPr>
          <w:bCs/>
          <w:sz w:val="22"/>
          <w:szCs w:val="22"/>
        </w:rPr>
        <w:t xml:space="preserve">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1CADA5BE" w14:textId="77777777" w:rsidR="00752AFF" w:rsidRPr="00085C92" w:rsidRDefault="00281DC6" w:rsidP="00752AFF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752AFF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4CBC2897" w14:textId="77777777" w:rsidR="00752AFF" w:rsidRPr="00281DC6" w:rsidRDefault="00752AFF" w:rsidP="00752AFF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96DF608" w14:textId="77777777" w:rsidR="00752AFF" w:rsidRPr="00085C92" w:rsidRDefault="00752AFF" w:rsidP="00752AFF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A846E31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5842D1D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AC366CF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54BF2A8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DA9009A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57891199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750BF3" w14:textId="77777777" w:rsidR="00752AFF" w:rsidRPr="00085C92" w:rsidRDefault="00752AFF" w:rsidP="00752AFF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65583C4C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50E1358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808C162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CAEC2" w14:textId="77777777" w:rsidR="00904BBD" w:rsidRDefault="00904BBD">
      <w:r>
        <w:separator/>
      </w:r>
    </w:p>
  </w:endnote>
  <w:endnote w:type="continuationSeparator" w:id="0">
    <w:p w14:paraId="037B5C8D" w14:textId="77777777" w:rsidR="00904BBD" w:rsidRDefault="00904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D09F9" w14:textId="77777777" w:rsidR="00904BBD" w:rsidRDefault="00904BBD">
      <w:r>
        <w:separator/>
      </w:r>
    </w:p>
  </w:footnote>
  <w:footnote w:type="continuationSeparator" w:id="0">
    <w:p w14:paraId="51A66F73" w14:textId="77777777" w:rsidR="00904BBD" w:rsidRDefault="00904BBD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7A6369" w14:textId="77777777" w:rsidR="00752AFF" w:rsidRDefault="00752AFF" w:rsidP="00752AFF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B448D82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FF59051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DDB12D8" w:rsidR="00D74BC1" w:rsidRDefault="00281DC6">
    <w:pPr>
      <w:pStyle w:val="Nagwek"/>
    </w:pPr>
    <w:r>
      <w:t>Znak sprawy: SZW/DZP/</w:t>
    </w:r>
    <w:r w:rsidR="00B66EE0">
      <w:t>61</w:t>
    </w:r>
    <w:r>
      <w:t>/202</w:t>
    </w:r>
    <w:r w:rsidR="00B66EE0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E166F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5D214D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BC5C9A"/>
    <w:multiLevelType w:val="hybridMultilevel"/>
    <w:tmpl w:val="AB2E770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03016FB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172225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221B4A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D672559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AD83D89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DED5D59"/>
    <w:multiLevelType w:val="hybridMultilevel"/>
    <w:tmpl w:val="32CE691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F0A330B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6978D4"/>
    <w:multiLevelType w:val="hybridMultilevel"/>
    <w:tmpl w:val="D672559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3897FF9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63C163F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F82F3A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5"/>
  </w:num>
  <w:num w:numId="2" w16cid:durableId="1906186095">
    <w:abstractNumId w:val="14"/>
  </w:num>
  <w:num w:numId="3" w16cid:durableId="1681618092">
    <w:abstractNumId w:val="6"/>
  </w:num>
  <w:num w:numId="4" w16cid:durableId="484904262">
    <w:abstractNumId w:val="7"/>
  </w:num>
  <w:num w:numId="5" w16cid:durableId="851455046">
    <w:abstractNumId w:val="13"/>
  </w:num>
  <w:num w:numId="6" w16cid:durableId="782267413">
    <w:abstractNumId w:val="4"/>
  </w:num>
  <w:num w:numId="7" w16cid:durableId="294062667">
    <w:abstractNumId w:val="5"/>
  </w:num>
  <w:num w:numId="8" w16cid:durableId="2095129730">
    <w:abstractNumId w:val="16"/>
  </w:num>
  <w:num w:numId="9" w16cid:durableId="1042438159">
    <w:abstractNumId w:val="2"/>
  </w:num>
  <w:num w:numId="10" w16cid:durableId="1642884726">
    <w:abstractNumId w:val="10"/>
  </w:num>
  <w:num w:numId="11" w16cid:durableId="1646203604">
    <w:abstractNumId w:val="9"/>
  </w:num>
  <w:num w:numId="12" w16cid:durableId="962999383">
    <w:abstractNumId w:val="12"/>
  </w:num>
  <w:num w:numId="13" w16cid:durableId="1113937459">
    <w:abstractNumId w:val="0"/>
  </w:num>
  <w:num w:numId="14" w16cid:durableId="843780951">
    <w:abstractNumId w:val="1"/>
  </w:num>
  <w:num w:numId="15" w16cid:durableId="1491946958">
    <w:abstractNumId w:val="3"/>
  </w:num>
  <w:num w:numId="16" w16cid:durableId="1861551842">
    <w:abstractNumId w:val="8"/>
  </w:num>
  <w:num w:numId="17" w16cid:durableId="47711620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15ADC"/>
    <w:rsid w:val="00071FE3"/>
    <w:rsid w:val="000859D9"/>
    <w:rsid w:val="000B6E22"/>
    <w:rsid w:val="000B7920"/>
    <w:rsid w:val="001605AC"/>
    <w:rsid w:val="0018410E"/>
    <w:rsid w:val="00281DC6"/>
    <w:rsid w:val="002D0B11"/>
    <w:rsid w:val="0030391A"/>
    <w:rsid w:val="003912FE"/>
    <w:rsid w:val="003A652F"/>
    <w:rsid w:val="003B13D5"/>
    <w:rsid w:val="004127BF"/>
    <w:rsid w:val="00443C09"/>
    <w:rsid w:val="00460383"/>
    <w:rsid w:val="00467243"/>
    <w:rsid w:val="004858D2"/>
    <w:rsid w:val="004A2566"/>
    <w:rsid w:val="004B0668"/>
    <w:rsid w:val="005001EB"/>
    <w:rsid w:val="00511C0E"/>
    <w:rsid w:val="0051587F"/>
    <w:rsid w:val="00535E57"/>
    <w:rsid w:val="00547C13"/>
    <w:rsid w:val="00592545"/>
    <w:rsid w:val="005A70C7"/>
    <w:rsid w:val="00613B65"/>
    <w:rsid w:val="00635C6E"/>
    <w:rsid w:val="006929C9"/>
    <w:rsid w:val="006A2CCB"/>
    <w:rsid w:val="007243DE"/>
    <w:rsid w:val="00740C0B"/>
    <w:rsid w:val="00752AFF"/>
    <w:rsid w:val="007610D6"/>
    <w:rsid w:val="007717C3"/>
    <w:rsid w:val="007A74C2"/>
    <w:rsid w:val="007D1797"/>
    <w:rsid w:val="0080270C"/>
    <w:rsid w:val="00813379"/>
    <w:rsid w:val="0086534C"/>
    <w:rsid w:val="008D29B6"/>
    <w:rsid w:val="00904BBD"/>
    <w:rsid w:val="00925993"/>
    <w:rsid w:val="00942685"/>
    <w:rsid w:val="009C642E"/>
    <w:rsid w:val="009E5297"/>
    <w:rsid w:val="00A3024B"/>
    <w:rsid w:val="00A35DA2"/>
    <w:rsid w:val="00A45690"/>
    <w:rsid w:val="00AC0106"/>
    <w:rsid w:val="00AE55B5"/>
    <w:rsid w:val="00B03F5C"/>
    <w:rsid w:val="00B22D6B"/>
    <w:rsid w:val="00B66EE0"/>
    <w:rsid w:val="00BB3E12"/>
    <w:rsid w:val="00BC0894"/>
    <w:rsid w:val="00BD0CEF"/>
    <w:rsid w:val="00C3420C"/>
    <w:rsid w:val="00C36CEE"/>
    <w:rsid w:val="00C97222"/>
    <w:rsid w:val="00CA0475"/>
    <w:rsid w:val="00CA7C6C"/>
    <w:rsid w:val="00CB2BE7"/>
    <w:rsid w:val="00D007F3"/>
    <w:rsid w:val="00D200D8"/>
    <w:rsid w:val="00D710C9"/>
    <w:rsid w:val="00D74BC1"/>
    <w:rsid w:val="00D81677"/>
    <w:rsid w:val="00E57579"/>
    <w:rsid w:val="00E67A95"/>
    <w:rsid w:val="00E93CBB"/>
    <w:rsid w:val="00F2537A"/>
    <w:rsid w:val="00F377D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5</Pages>
  <Words>1023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17</cp:revision>
  <cp:lastPrinted>2007-10-05T06:59:00Z</cp:lastPrinted>
  <dcterms:created xsi:type="dcterms:W3CDTF">2022-10-05T12:38:00Z</dcterms:created>
  <dcterms:modified xsi:type="dcterms:W3CDTF">2026-07-09T11:20:00Z</dcterms:modified>
</cp:coreProperties>
</file>