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7A6696" w:rsidRPr="007A6696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7A6696" w:rsidRPr="007A6696">
        <w:rPr>
          <w:rFonts w:eastAsia="Times New Roman"/>
          <w:b/>
          <w:sz w:val="24"/>
          <w:szCs w:val="20"/>
          <w:lang w:eastAsia="pl-PL"/>
        </w:rPr>
        <w:t>CRZP/133/2026/AZP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7A6696" w:rsidRPr="007A6696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7A6696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7A6696">
        <w:rPr>
          <w:rFonts w:eastAsia="Times New Roman"/>
          <w:b/>
          <w:sz w:val="24"/>
          <w:szCs w:val="24"/>
          <w:lang w:eastAsia="pl-PL"/>
        </w:rPr>
        <w:t>Remont korytarza na poziomie 0 budynku C-2 i C-3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565" w:rsidRDefault="000E1565" w:rsidP="00025386">
      <w:pPr>
        <w:spacing w:after="0" w:line="240" w:lineRule="auto"/>
      </w:pPr>
      <w:r>
        <w:separator/>
      </w:r>
    </w:p>
  </w:endnote>
  <w:endnote w:type="continuationSeparator" w:id="0">
    <w:p w:rsidR="000E1565" w:rsidRDefault="000E15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6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565" w:rsidRDefault="000E1565" w:rsidP="00025386">
      <w:pPr>
        <w:spacing w:after="0" w:line="240" w:lineRule="auto"/>
      </w:pPr>
      <w:r>
        <w:separator/>
      </w:r>
    </w:p>
  </w:footnote>
  <w:footnote w:type="continuationSeparator" w:id="0">
    <w:p w:rsidR="000E1565" w:rsidRDefault="000E15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7A6696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korytarza na poziomie 0 budynku C-2 i C-3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565"/>
    <w:rsid w:val="00025386"/>
    <w:rsid w:val="000E1565"/>
    <w:rsid w:val="001C2314"/>
    <w:rsid w:val="00367987"/>
    <w:rsid w:val="004202B7"/>
    <w:rsid w:val="005624D8"/>
    <w:rsid w:val="007A6696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AF1FD7-4DBA-47BC-AD5B-7488650D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2026-07-09T07:17:00Z</dcterms:created>
  <dcterms:modified xsi:type="dcterms:W3CDTF">2026-07-09T07:17:00Z</dcterms:modified>
</cp:coreProperties>
</file>