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B535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A263B" w:rsidRPr="008A263B">
        <w:rPr>
          <w:b/>
        </w:rPr>
        <w:t>CRZP/133/2026/AZP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A263B" w:rsidRPr="004A5DB6" w:rsidTr="005F4C52">
        <w:tc>
          <w:tcPr>
            <w:tcW w:w="9212" w:type="dxa"/>
            <w:shd w:val="clear" w:color="auto" w:fill="auto"/>
          </w:tcPr>
          <w:p w:rsidR="008A263B" w:rsidRPr="004A5DB6" w:rsidRDefault="008A263B" w:rsidP="005F4C5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A263B" w:rsidRPr="004A5DB6" w:rsidRDefault="008A263B" w:rsidP="005F4C5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="002B535A">
              <w:t>(</w:t>
            </w:r>
            <w:proofErr w:type="spellStart"/>
            <w:r w:rsidR="002B535A">
              <w:t>t.j</w:t>
            </w:r>
            <w:proofErr w:type="spellEnd"/>
            <w:r w:rsidR="002B535A">
              <w:t>. Dz. U. z 2026</w:t>
            </w:r>
            <w:r w:rsidRPr="008A263B">
              <w:t xml:space="preserve"> r. poz. </w:t>
            </w:r>
            <w:r w:rsidR="002B535A">
              <w:t>793</w:t>
            </w:r>
            <w:r w:rsidRPr="008A263B">
              <w:t xml:space="preserve"> z </w:t>
            </w:r>
            <w:proofErr w:type="spellStart"/>
            <w:r w:rsidRPr="008A263B">
              <w:t>p</w:t>
            </w:r>
            <w:r w:rsidR="002B535A">
              <w:t>óźn</w:t>
            </w:r>
            <w:proofErr w:type="spellEnd"/>
            <w:r w:rsidRPr="008A263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A263B" w:rsidRPr="004A5DB6" w:rsidRDefault="008A263B" w:rsidP="005F4C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A263B" w:rsidRPr="004A5DB6" w:rsidRDefault="008A263B" w:rsidP="005F4C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A263B" w:rsidRPr="004A5DB6" w:rsidRDefault="008A263B" w:rsidP="005F4C5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A263B" w:rsidRPr="008A263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A263B" w:rsidP="005434B3">
      <w:pPr>
        <w:spacing w:after="240" w:line="276" w:lineRule="auto"/>
        <w:jc w:val="center"/>
      </w:pPr>
      <w:r w:rsidRPr="008A263B">
        <w:rPr>
          <w:b/>
        </w:rPr>
        <w:t>Remont korytarza na poziomie 0 budynku C-2 i C-3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2B535A">
        <w:t>Oświadczam,</w:t>
      </w:r>
      <w:r w:rsidR="00313417" w:rsidRPr="002B535A">
        <w:t xml:space="preserve"> że spełniam</w:t>
      </w:r>
      <w:r w:rsidR="004541F9" w:rsidRPr="002B535A">
        <w:t>, określone przez Zamawiającego,</w:t>
      </w:r>
      <w:r w:rsidR="00313417" w:rsidRPr="002B535A">
        <w:t xml:space="preserve"> warunki udziału </w:t>
      </w:r>
      <w:r w:rsidR="004541F9" w:rsidRPr="002B535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8A263B" w:rsidRPr="003A59F0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A263B">
              <w:rPr>
                <w:rFonts w:cs="Calibri"/>
                <w:b/>
                <w:bCs/>
              </w:rPr>
              <w:t>Sytuacja ekonomiczna lub finansowa</w:t>
            </w:r>
          </w:p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Zamawiający nie stawia warunku w tym zakresie</w:t>
            </w:r>
          </w:p>
        </w:tc>
      </w:tr>
      <w:tr w:rsidR="008A263B" w:rsidRPr="003A59F0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A263B">
              <w:rPr>
                <w:rFonts w:cs="Calibri"/>
                <w:b/>
                <w:bCs/>
              </w:rPr>
              <w:t>Zdolność techniczna lub zawodowa</w:t>
            </w:r>
          </w:p>
          <w:p w:rsidR="008A263B" w:rsidRPr="008A263B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 xml:space="preserve">Warunki : </w:t>
            </w:r>
          </w:p>
          <w:p w:rsidR="008A263B" w:rsidRPr="008A263B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1.</w:t>
            </w:r>
            <w:r w:rsidRPr="008A263B">
              <w:rPr>
                <w:rFonts w:cs="Calibri"/>
              </w:rPr>
              <w:tab/>
            </w:r>
            <w:r w:rsidR="002B535A">
              <w:rPr>
                <w:rFonts w:cs="Calibri"/>
              </w:rPr>
              <w:t>D</w:t>
            </w:r>
            <w:r w:rsidRPr="008A263B">
              <w:rPr>
                <w:rFonts w:cs="Calibri"/>
              </w:rPr>
              <w:t>ysponowanie  pracownikiem /osobą posiadającą uprawnienia budowlane do kierowania robotami - uprawnienia w specjalności konstrukcyjno-budowla</w:t>
            </w:r>
            <w:r w:rsidR="002B535A">
              <w:rPr>
                <w:rFonts w:cs="Calibri"/>
              </w:rPr>
              <w:t xml:space="preserve">nej określone w ustawie z dnia </w:t>
            </w:r>
            <w:r w:rsidRPr="008A263B">
              <w:rPr>
                <w:rFonts w:cs="Calibri"/>
              </w:rPr>
              <w:t>7 lipca 1994 r. Prawo Budowlane  (</w:t>
            </w:r>
            <w:proofErr w:type="spellStart"/>
            <w:r w:rsidRPr="008A263B">
              <w:rPr>
                <w:rFonts w:cs="Calibri"/>
              </w:rPr>
              <w:t>Dz</w:t>
            </w:r>
            <w:proofErr w:type="spellEnd"/>
            <w:r w:rsidRPr="008A263B">
              <w:rPr>
                <w:rFonts w:cs="Calibri"/>
              </w:rPr>
              <w:t xml:space="preserve"> .U. z 2025 r. poz. 418 z </w:t>
            </w:r>
            <w:proofErr w:type="spellStart"/>
            <w:r w:rsidRPr="008A263B">
              <w:rPr>
                <w:rFonts w:cs="Calibri"/>
              </w:rPr>
              <w:t>późn</w:t>
            </w:r>
            <w:proofErr w:type="spellEnd"/>
            <w:r w:rsidRPr="008A263B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</w:t>
            </w:r>
            <w:r w:rsidR="002B535A">
              <w:rPr>
                <w:rFonts w:cs="Calibri"/>
              </w:rPr>
              <w:t xml:space="preserve">ury zgodnie z art. 37 c ustawy </w:t>
            </w:r>
            <w:r w:rsidRPr="008A263B">
              <w:rPr>
                <w:rFonts w:cs="Calibri"/>
              </w:rPr>
              <w:t xml:space="preserve">o ochronie zabytków (Dz. U z 2024 r. poz. 1292 z </w:t>
            </w:r>
            <w:proofErr w:type="spellStart"/>
            <w:r w:rsidRPr="008A263B">
              <w:rPr>
                <w:rFonts w:cs="Calibri"/>
              </w:rPr>
              <w:t>poźn</w:t>
            </w:r>
            <w:proofErr w:type="spellEnd"/>
            <w:r w:rsidRPr="008A263B">
              <w:rPr>
                <w:rFonts w:cs="Calibri"/>
              </w:rPr>
              <w:t>. zm.).</w:t>
            </w:r>
          </w:p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2.</w:t>
            </w:r>
            <w:r w:rsidRPr="008A263B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2 robót budowlanych polegające na remoncie posadzek wraz z robotami malarskimi za kwotę nie mniejszą niż 200 000, 00 zł brutto każda w tym jedna </w:t>
            </w:r>
            <w:r w:rsidR="002B535A" w:rsidRPr="008A263B">
              <w:rPr>
                <w:rFonts w:cs="Calibri"/>
              </w:rPr>
              <w:t>wykonana</w:t>
            </w:r>
            <w:r w:rsidRPr="008A263B">
              <w:rPr>
                <w:rFonts w:cs="Calibri"/>
              </w:rPr>
              <w:t xml:space="preserve"> na obiekcie zabytkowym </w:t>
            </w:r>
            <w:r w:rsidR="002B535A" w:rsidRPr="008A263B">
              <w:rPr>
                <w:rFonts w:cs="Calibri"/>
              </w:rPr>
              <w:t>wpisanym</w:t>
            </w:r>
            <w:r w:rsidRPr="008A263B">
              <w:rPr>
                <w:rFonts w:cs="Calibri"/>
              </w:rPr>
              <w:t xml:space="preserve"> do rejestru zabytków.</w:t>
            </w:r>
          </w:p>
        </w:tc>
      </w:tr>
      <w:tr w:rsidR="008A263B" w:rsidRPr="003A59F0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A263B">
              <w:rPr>
                <w:rFonts w:cs="Calibri"/>
                <w:b/>
                <w:bCs/>
              </w:rPr>
              <w:t>Zdolność do występowania w obrocie gospodarczym</w:t>
            </w:r>
          </w:p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Zamawiający nie stawia warunku w tym zakresie</w:t>
            </w:r>
          </w:p>
        </w:tc>
      </w:tr>
      <w:tr w:rsidR="008A263B" w:rsidRPr="003A59F0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A263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A263B" w:rsidRPr="00A95E89" w:rsidRDefault="008A263B" w:rsidP="005F4C52">
            <w:pPr>
              <w:spacing w:before="60" w:after="120"/>
              <w:jc w:val="both"/>
              <w:rPr>
                <w:rFonts w:cs="Calibri"/>
              </w:rPr>
            </w:pPr>
            <w:r w:rsidRPr="008A263B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B535A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2B535A">
        <w:rPr>
          <w:sz w:val="20"/>
          <w:szCs w:val="20"/>
        </w:rPr>
        <w:t xml:space="preserve">…………….……. </w:t>
      </w:r>
      <w:r w:rsidRPr="002B535A">
        <w:rPr>
          <w:i/>
          <w:sz w:val="16"/>
          <w:szCs w:val="16"/>
        </w:rPr>
        <w:t>(miejscowość),</w:t>
      </w:r>
      <w:r w:rsidRPr="002B535A">
        <w:rPr>
          <w:i/>
          <w:sz w:val="18"/>
          <w:szCs w:val="18"/>
        </w:rPr>
        <w:t xml:space="preserve"> </w:t>
      </w:r>
      <w:r w:rsidRPr="002B535A">
        <w:rPr>
          <w:sz w:val="20"/>
          <w:szCs w:val="20"/>
        </w:rPr>
        <w:t xml:space="preserve">dnia ………….……. r. </w:t>
      </w:r>
    </w:p>
    <w:p w:rsidR="00025C8D" w:rsidRPr="002B535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  <w:t>…………………………………………</w:t>
      </w:r>
    </w:p>
    <w:p w:rsidR="00F8042D" w:rsidRPr="002B535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B535A">
        <w:rPr>
          <w:i/>
          <w:sz w:val="16"/>
          <w:szCs w:val="16"/>
        </w:rPr>
        <w:t>(podpis)</w:t>
      </w:r>
    </w:p>
    <w:p w:rsidR="00D23F3D" w:rsidRPr="002B535A" w:rsidRDefault="00D23F3D" w:rsidP="00D2702A">
      <w:pPr>
        <w:spacing w:before="120" w:line="276" w:lineRule="auto"/>
        <w:jc w:val="both"/>
      </w:pPr>
      <w:r w:rsidRPr="002B535A">
        <w:t xml:space="preserve">Oświadczam, że wszystkie informacje podane w powyższych oświadczeniach są aktualne </w:t>
      </w:r>
      <w:r w:rsidR="00FE4E2B" w:rsidRPr="002B535A">
        <w:br/>
      </w:r>
      <w:r w:rsidRPr="002B535A">
        <w:t xml:space="preserve">i zgodne z prawdą oraz zostały przedstawione z pełną świadomością konsekwencji wprowadzenia </w:t>
      </w:r>
      <w:r w:rsidR="00950F2A" w:rsidRPr="002B535A">
        <w:t>Z</w:t>
      </w:r>
      <w:r w:rsidRPr="002B535A">
        <w:t>amawiającego w błąd przy przedstawianiu informacji.</w:t>
      </w:r>
    </w:p>
    <w:p w:rsidR="00FE4E2B" w:rsidRPr="002B535A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2B535A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2B535A">
        <w:rPr>
          <w:sz w:val="20"/>
          <w:szCs w:val="20"/>
        </w:rPr>
        <w:t xml:space="preserve">…………….……. </w:t>
      </w:r>
      <w:r w:rsidRPr="002B535A">
        <w:rPr>
          <w:i/>
          <w:sz w:val="16"/>
          <w:szCs w:val="16"/>
        </w:rPr>
        <w:t>(miejscowość),</w:t>
      </w:r>
      <w:r w:rsidRPr="002B535A">
        <w:rPr>
          <w:i/>
          <w:sz w:val="18"/>
          <w:szCs w:val="18"/>
        </w:rPr>
        <w:t xml:space="preserve"> </w:t>
      </w:r>
      <w:r w:rsidRPr="002B535A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</w:r>
      <w:r w:rsidRPr="002B535A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4B2" w:rsidRDefault="002D54B2" w:rsidP="0038231F">
      <w:pPr>
        <w:spacing w:after="0" w:line="240" w:lineRule="auto"/>
      </w:pPr>
      <w:r>
        <w:separator/>
      </w:r>
    </w:p>
  </w:endnote>
  <w:endnote w:type="continuationSeparator" w:id="0">
    <w:p w:rsidR="002D54B2" w:rsidRDefault="002D54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3B" w:rsidRDefault="008A26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53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53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3B" w:rsidRDefault="008A2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4B2" w:rsidRDefault="002D54B2" w:rsidP="0038231F">
      <w:pPr>
        <w:spacing w:after="0" w:line="240" w:lineRule="auto"/>
      </w:pPr>
      <w:r>
        <w:separator/>
      </w:r>
    </w:p>
  </w:footnote>
  <w:footnote w:type="continuationSeparator" w:id="0">
    <w:p w:rsidR="002D54B2" w:rsidRDefault="002D54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3B" w:rsidRDefault="008A2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3B" w:rsidRDefault="008A2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3B" w:rsidRDefault="008A2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4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535A"/>
    <w:rsid w:val="002C1C7B"/>
    <w:rsid w:val="002C4137"/>
    <w:rsid w:val="002C4948"/>
    <w:rsid w:val="002D54B2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63B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EFAF8"/>
  <w15:chartTrackingRefBased/>
  <w15:docId w15:val="{24AEFF5F-2299-4EBA-8F88-18F8FBB7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39D7F-5568-49ED-9370-9C57A3AB6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2026-07-09T07:13:00Z</dcterms:created>
  <dcterms:modified xsi:type="dcterms:W3CDTF">2026-07-09T07:13:00Z</dcterms:modified>
</cp:coreProperties>
</file>