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81F41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E4250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E425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E425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E425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E425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E425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E425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E425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4250" w:rsidRPr="007B107C" w:rsidTr="001644D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E4250" w:rsidRPr="007B107C" w:rsidRDefault="000E4250" w:rsidP="001644D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E4250" w:rsidRPr="007B107C" w:rsidRDefault="000E4250" w:rsidP="001644D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E425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E425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E425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781F4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bookmarkStart w:id="0" w:name="_GoBack"/>
            <w:bookmarkEnd w:id="0"/>
            <w:r w:rsidRPr="000E425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781F4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0E425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0E4250" w:rsidRPr="007B107C" w:rsidRDefault="000E4250" w:rsidP="001644D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0E4250" w:rsidRPr="007B107C" w:rsidRDefault="000E4250" w:rsidP="001644D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E4250" w:rsidRPr="007B107C" w:rsidRDefault="000E4250" w:rsidP="001644D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E4250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E425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łóżek na potrzeby Domów Studenckich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E4250" w:rsidRPr="000E425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CRZP/131/2026/AZP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E4250" w:rsidRPr="000E425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0E4250" w:rsidRPr="007B107C" w:rsidRDefault="000E4250" w:rsidP="000E4250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0E4250" w:rsidRPr="007B107C" w:rsidRDefault="000E4250" w:rsidP="000E4250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art. 109 ust. 1 pkt 7 ustawy </w:t>
      </w:r>
      <w:proofErr w:type="spellStart"/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250" w:rsidRDefault="000E4250" w:rsidP="000E4250">
      <w:pPr>
        <w:spacing w:after="0" w:line="240" w:lineRule="auto"/>
      </w:pPr>
      <w:r>
        <w:separator/>
      </w:r>
    </w:p>
  </w:endnote>
  <w:endnote w:type="continuationSeparator" w:id="0">
    <w:p w:rsidR="000E4250" w:rsidRDefault="000E4250" w:rsidP="000E4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250" w:rsidRDefault="000E42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250" w:rsidRDefault="000E42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250" w:rsidRDefault="000E42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250" w:rsidRDefault="000E4250" w:rsidP="000E4250">
      <w:pPr>
        <w:spacing w:after="0" w:line="240" w:lineRule="auto"/>
      </w:pPr>
      <w:r>
        <w:separator/>
      </w:r>
    </w:p>
  </w:footnote>
  <w:footnote w:type="continuationSeparator" w:id="0">
    <w:p w:rsidR="000E4250" w:rsidRDefault="000E4250" w:rsidP="000E4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250" w:rsidRDefault="000E42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250" w:rsidRDefault="000E42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250" w:rsidRDefault="000E42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011"/>
    <w:rsid w:val="000E4250"/>
    <w:rsid w:val="002621C4"/>
    <w:rsid w:val="00781F41"/>
    <w:rsid w:val="007B107C"/>
    <w:rsid w:val="007C7D43"/>
    <w:rsid w:val="00843802"/>
    <w:rsid w:val="008750B3"/>
    <w:rsid w:val="00C31816"/>
    <w:rsid w:val="00DD1011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83547CF-49B8-43D6-9B52-2B066611C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4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4250"/>
  </w:style>
  <w:style w:type="paragraph" w:styleId="Stopka">
    <w:name w:val="footer"/>
    <w:basedOn w:val="Normalny"/>
    <w:link w:val="StopkaZnak"/>
    <w:uiPriority w:val="99"/>
    <w:unhideWhenUsed/>
    <w:rsid w:val="000E4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4250"/>
  </w:style>
  <w:style w:type="paragraph" w:styleId="Tekstdymka">
    <w:name w:val="Balloon Text"/>
    <w:basedOn w:val="Normalny"/>
    <w:link w:val="TekstdymkaZnak"/>
    <w:uiPriority w:val="99"/>
    <w:semiHidden/>
    <w:unhideWhenUsed/>
    <w:rsid w:val="00781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2026-07-09T06:26:00Z</cp:lastPrinted>
  <dcterms:created xsi:type="dcterms:W3CDTF">2026-07-09T06:26:00Z</dcterms:created>
  <dcterms:modified xsi:type="dcterms:W3CDTF">2026-07-09T06:26:00Z</dcterms:modified>
</cp:coreProperties>
</file>