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CE51108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C4FED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180F84CD" w:rsidR="00EB5703" w:rsidRPr="00EB5703" w:rsidRDefault="006C4FED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Dostawa sprzętu do wykonywania ablacji dla Pracowni Kardiologii Inwazyjnej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42F142A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C4FE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251EBF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29213D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29213D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CC071" w14:textId="77777777" w:rsidR="0029213D" w:rsidRDefault="0029213D">
      <w:r>
        <w:separator/>
      </w:r>
    </w:p>
  </w:endnote>
  <w:endnote w:type="continuationSeparator" w:id="0">
    <w:p w14:paraId="5BEACF4A" w14:textId="77777777" w:rsidR="0029213D" w:rsidRDefault="0029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5A635" w14:textId="77777777" w:rsidR="0029213D" w:rsidRDefault="0029213D">
      <w:r>
        <w:separator/>
      </w:r>
    </w:p>
  </w:footnote>
  <w:footnote w:type="continuationSeparator" w:id="0">
    <w:p w14:paraId="0F8151DF" w14:textId="77777777" w:rsidR="0029213D" w:rsidRDefault="00292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9213D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C4FED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138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8</cp:revision>
  <cp:lastPrinted>2010-01-07T09:39:00Z</cp:lastPrinted>
  <dcterms:created xsi:type="dcterms:W3CDTF">2025-03-10T08:55:00Z</dcterms:created>
  <dcterms:modified xsi:type="dcterms:W3CDTF">2026-07-09T05:12:00Z</dcterms:modified>
</cp:coreProperties>
</file>