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8014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C0CB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0C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C0C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0C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0C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C0C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0C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0C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C0CBD" w:rsidRPr="007B107C" w:rsidTr="007F0BD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C0CBD" w:rsidRPr="007B107C" w:rsidRDefault="002C0CBD" w:rsidP="007F0BD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C0CBD" w:rsidRPr="007B107C" w:rsidRDefault="002C0CBD" w:rsidP="007F0BD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0C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C0C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C0C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98014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2C0C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98014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2C0C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C0CBD" w:rsidRPr="007B107C" w:rsidRDefault="002C0CBD" w:rsidP="007F0BD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C0CBD" w:rsidRPr="007B107C" w:rsidRDefault="002C0CBD" w:rsidP="007F0BD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C0CBD" w:rsidRPr="007B107C" w:rsidRDefault="002C0CBD" w:rsidP="007F0BD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C0CB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C0C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Przygotowanie uroczystej kolacji dla  uczestników 33. Konferencji Redaktorów Czasopism Akademickich i Portali Uczelnianych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C0CBD" w:rsidRPr="002C0C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CRZP/129/2026/AZP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C0CBD" w:rsidRPr="002C0C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CBD" w:rsidRDefault="002C0CBD" w:rsidP="002C0CBD">
      <w:pPr>
        <w:spacing w:after="0" w:line="240" w:lineRule="auto"/>
      </w:pPr>
      <w:r>
        <w:separator/>
      </w:r>
    </w:p>
  </w:endnote>
  <w:endnote w:type="continuationSeparator" w:id="0">
    <w:p w:rsidR="002C0CBD" w:rsidRDefault="002C0CBD" w:rsidP="002C0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CBD" w:rsidRDefault="002C0CBD" w:rsidP="002C0CBD">
      <w:pPr>
        <w:spacing w:after="0" w:line="240" w:lineRule="auto"/>
      </w:pPr>
      <w:r>
        <w:separator/>
      </w:r>
    </w:p>
  </w:footnote>
  <w:footnote w:type="continuationSeparator" w:id="0">
    <w:p w:rsidR="002C0CBD" w:rsidRDefault="002C0CBD" w:rsidP="002C0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CBD" w:rsidRDefault="002C0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7DF"/>
    <w:rsid w:val="002621C4"/>
    <w:rsid w:val="002C0CBD"/>
    <w:rsid w:val="007B107C"/>
    <w:rsid w:val="007C7D43"/>
    <w:rsid w:val="00843802"/>
    <w:rsid w:val="008750B3"/>
    <w:rsid w:val="0098014A"/>
    <w:rsid w:val="00C31816"/>
    <w:rsid w:val="00EC27DF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51C92E3-7513-4BAF-B204-F999DC71B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CBD"/>
  </w:style>
  <w:style w:type="paragraph" w:styleId="Stopka">
    <w:name w:val="footer"/>
    <w:basedOn w:val="Normalny"/>
    <w:link w:val="StopkaZnak"/>
    <w:uiPriority w:val="99"/>
    <w:unhideWhenUsed/>
    <w:rsid w:val="002C0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CBD"/>
  </w:style>
  <w:style w:type="paragraph" w:styleId="Tekstdymka">
    <w:name w:val="Balloon Text"/>
    <w:basedOn w:val="Normalny"/>
    <w:link w:val="TekstdymkaZnak"/>
    <w:uiPriority w:val="99"/>
    <w:semiHidden/>
    <w:unhideWhenUsed/>
    <w:rsid w:val="00980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2026-07-07T11:10:00Z</cp:lastPrinted>
  <dcterms:created xsi:type="dcterms:W3CDTF">2026-07-07T11:10:00Z</dcterms:created>
  <dcterms:modified xsi:type="dcterms:W3CDTF">2026-07-07T11:10:00Z</dcterms:modified>
</cp:coreProperties>
</file>