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65836" w:rsidRDefault="006676AE" w:rsidP="00965836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71ED1" w:rsidRPr="00B71E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65836" w:rsidRDefault="005103B9" w:rsidP="00965836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71ED1" w:rsidRPr="00B71ED1">
        <w:rPr>
          <w:b/>
        </w:rPr>
        <w:t>CRZP/128/2026/AZP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965836" w:rsidRDefault="00316F7C" w:rsidP="00965836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71ED1" w:rsidRPr="004A5DB6" w:rsidTr="00BB1F49">
        <w:tc>
          <w:tcPr>
            <w:tcW w:w="9212" w:type="dxa"/>
            <w:shd w:val="clear" w:color="auto" w:fill="auto"/>
          </w:tcPr>
          <w:p w:rsidR="00B71ED1" w:rsidRPr="004A5DB6" w:rsidRDefault="00B71ED1" w:rsidP="00BB1F4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71ED1" w:rsidRPr="004A5DB6" w:rsidRDefault="00B71ED1" w:rsidP="00BB1F4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71ED1">
              <w:t>(</w:t>
            </w:r>
            <w:proofErr w:type="spellStart"/>
            <w:r w:rsidRPr="00B71ED1">
              <w:t>t.j</w:t>
            </w:r>
            <w:proofErr w:type="spellEnd"/>
            <w:r w:rsidRPr="00B71ED1">
              <w:t>. Dz. U. z 202</w:t>
            </w:r>
            <w:r w:rsidR="00965836">
              <w:t>6</w:t>
            </w:r>
            <w:r w:rsidRPr="00B71ED1">
              <w:t xml:space="preserve"> r. poz. </w:t>
            </w:r>
            <w:r w:rsidR="00965836">
              <w:t>793</w:t>
            </w:r>
            <w:r w:rsidRPr="00B71ED1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71ED1" w:rsidRPr="004A5DB6" w:rsidRDefault="00B71ED1" w:rsidP="00BB1F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71ED1" w:rsidRPr="004A5DB6" w:rsidRDefault="00B71ED1" w:rsidP="00BB1F4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71ED1" w:rsidRPr="004A5DB6" w:rsidRDefault="00B71ED1" w:rsidP="00BB1F4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71ED1" w:rsidRPr="00B71ED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71ED1" w:rsidP="005434B3">
      <w:pPr>
        <w:spacing w:after="240" w:line="276" w:lineRule="auto"/>
        <w:jc w:val="center"/>
      </w:pPr>
      <w:r w:rsidRPr="00B71ED1">
        <w:rPr>
          <w:b/>
        </w:rPr>
        <w:t>Gadżety reklamowe dla Wydziału Elektrycznego- 5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965836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965836" w:rsidRDefault="00023477" w:rsidP="00965836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65836" w:rsidRDefault="00023477" w:rsidP="00965836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563" w:rsidRDefault="00D02563" w:rsidP="0038231F">
      <w:pPr>
        <w:spacing w:after="0" w:line="240" w:lineRule="auto"/>
      </w:pPr>
      <w:r>
        <w:separator/>
      </w:r>
    </w:p>
  </w:endnote>
  <w:endnote w:type="continuationSeparator" w:id="0">
    <w:p w:rsidR="00D02563" w:rsidRDefault="00D025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1" w:rsidRDefault="00B7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1" w:rsidRDefault="00B7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563" w:rsidRDefault="00D02563" w:rsidP="0038231F">
      <w:pPr>
        <w:spacing w:after="0" w:line="240" w:lineRule="auto"/>
      </w:pPr>
      <w:r>
        <w:separator/>
      </w:r>
    </w:p>
  </w:footnote>
  <w:footnote w:type="continuationSeparator" w:id="0">
    <w:p w:rsidR="00D02563" w:rsidRDefault="00D025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1" w:rsidRDefault="00B7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1" w:rsidRDefault="00B7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D1" w:rsidRDefault="00B71E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56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583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71ED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256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1D0D93"/>
  <w15:chartTrackingRefBased/>
  <w15:docId w15:val="{78F4D756-E992-4886-9D47-C2C90CF4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289A-972B-41D4-80D5-05B4CF39B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2026-07-07T09:20:00Z</cp:lastPrinted>
  <dcterms:created xsi:type="dcterms:W3CDTF">2026-07-07T09:20:00Z</dcterms:created>
  <dcterms:modified xsi:type="dcterms:W3CDTF">2026-07-07T09:20:00Z</dcterms:modified>
</cp:coreProperties>
</file>