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Załącznik nr</w:t>
      </w:r>
      <w:r w:rsidR="00AB61A8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3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32EC9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32EC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32EC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32EC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32EC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32EC9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32EC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32EC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32EC9" w:rsidRPr="007B107C" w:rsidTr="00BB1F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32EC9" w:rsidRPr="007B107C" w:rsidRDefault="00D32EC9" w:rsidP="00BB1F4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32EC9" w:rsidRPr="007B107C" w:rsidRDefault="00D32EC9" w:rsidP="00BB1F4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32EC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32EC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32EC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</w:t>
            </w:r>
            <w:r w:rsidR="00AB61A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6</w:t>
            </w:r>
            <w:bookmarkStart w:id="0" w:name="_GoBack"/>
            <w:bookmarkEnd w:id="0"/>
            <w:r w:rsidRPr="00D32EC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r. poz. </w:t>
            </w:r>
            <w:r w:rsidR="00AB61A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793</w:t>
            </w:r>
            <w:r w:rsidRPr="00D32EC9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D32EC9" w:rsidRPr="007B107C" w:rsidRDefault="00D32EC9" w:rsidP="00BB1F4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D32EC9" w:rsidRPr="007B107C" w:rsidRDefault="00D32EC9" w:rsidP="00BB1F4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32EC9" w:rsidRPr="007B107C" w:rsidRDefault="00D32EC9" w:rsidP="00BB1F4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32EC9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32EC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Gadżety reklamowe dla Wydziału Elektrycznego- 5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32EC9" w:rsidRPr="00D32EC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CRZP/128/2026/AZP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32EC9" w:rsidRPr="00D32EC9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2EC9" w:rsidRDefault="00D32EC9" w:rsidP="00D32EC9">
      <w:pPr>
        <w:spacing w:after="0" w:line="240" w:lineRule="auto"/>
      </w:pPr>
      <w:r>
        <w:separator/>
      </w:r>
    </w:p>
  </w:endnote>
  <w:endnote w:type="continuationSeparator" w:id="0">
    <w:p w:rsidR="00D32EC9" w:rsidRDefault="00D32EC9" w:rsidP="00D32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EC9" w:rsidRDefault="00D32E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EC9" w:rsidRDefault="00D32E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EC9" w:rsidRDefault="00D32E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2EC9" w:rsidRDefault="00D32EC9" w:rsidP="00D32EC9">
      <w:pPr>
        <w:spacing w:after="0" w:line="240" w:lineRule="auto"/>
      </w:pPr>
      <w:r>
        <w:separator/>
      </w:r>
    </w:p>
  </w:footnote>
  <w:footnote w:type="continuationSeparator" w:id="0">
    <w:p w:rsidR="00D32EC9" w:rsidRDefault="00D32EC9" w:rsidP="00D32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EC9" w:rsidRDefault="00D32E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EC9" w:rsidRDefault="00D32E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EC9" w:rsidRDefault="00D32E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43B"/>
    <w:rsid w:val="002621C4"/>
    <w:rsid w:val="007B107C"/>
    <w:rsid w:val="007C7D43"/>
    <w:rsid w:val="00843802"/>
    <w:rsid w:val="008750B3"/>
    <w:rsid w:val="008B543B"/>
    <w:rsid w:val="00AB61A8"/>
    <w:rsid w:val="00C31816"/>
    <w:rsid w:val="00D32EC9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85A9A7B-5C7F-4171-8020-9A321A6ED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2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2EC9"/>
  </w:style>
  <w:style w:type="paragraph" w:styleId="Stopka">
    <w:name w:val="footer"/>
    <w:basedOn w:val="Normalny"/>
    <w:link w:val="StopkaZnak"/>
    <w:uiPriority w:val="99"/>
    <w:unhideWhenUsed/>
    <w:rsid w:val="00D32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2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2026-07-07T09:18:00Z</cp:lastPrinted>
  <dcterms:created xsi:type="dcterms:W3CDTF">2026-07-07T09:18:00Z</dcterms:created>
  <dcterms:modified xsi:type="dcterms:W3CDTF">2026-07-07T09:18:00Z</dcterms:modified>
</cp:coreProperties>
</file>