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882450" w14:textId="4A4EBC16" w:rsidR="006676AE" w:rsidRPr="0012157F" w:rsidRDefault="00B925A6" w:rsidP="00B925A6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12157F">
        <w:rPr>
          <w:rFonts w:ascii="Arial" w:hAnsi="Arial" w:cs="Arial"/>
          <w:bCs/>
          <w:i w:val="0"/>
          <w:szCs w:val="24"/>
        </w:rPr>
        <w:t xml:space="preserve">ałącznik nr </w:t>
      </w:r>
      <w:r w:rsidR="0069142E">
        <w:rPr>
          <w:rFonts w:ascii="Arial" w:hAnsi="Arial" w:cs="Arial"/>
          <w:bCs/>
          <w:i w:val="0"/>
          <w:szCs w:val="24"/>
        </w:rPr>
        <w:t>8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0EE617F0" w14:textId="77777777" w:rsidR="005103B9" w:rsidRPr="0012157F" w:rsidRDefault="005103B9" w:rsidP="00B925A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C3103DE" w14:textId="193B1477" w:rsidR="006676AE" w:rsidRPr="0012157F" w:rsidRDefault="005103B9" w:rsidP="00B925A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219D8" w:rsidRPr="000219D8">
        <w:rPr>
          <w:rFonts w:ascii="Arial" w:hAnsi="Arial" w:cs="Arial"/>
          <w:b/>
          <w:sz w:val="24"/>
          <w:szCs w:val="24"/>
        </w:rPr>
        <w:t>SZW/DZP/</w:t>
      </w:r>
      <w:r w:rsidR="0069142E">
        <w:rPr>
          <w:rFonts w:ascii="Arial" w:hAnsi="Arial" w:cs="Arial"/>
          <w:b/>
          <w:sz w:val="24"/>
          <w:szCs w:val="24"/>
        </w:rPr>
        <w:t>54</w:t>
      </w:r>
      <w:r w:rsidR="000219D8" w:rsidRPr="000219D8">
        <w:rPr>
          <w:rFonts w:ascii="Arial" w:hAnsi="Arial" w:cs="Arial"/>
          <w:b/>
          <w:sz w:val="24"/>
          <w:szCs w:val="24"/>
        </w:rPr>
        <w:t>/2026</w:t>
      </w:r>
    </w:p>
    <w:p w14:paraId="6F6E1F88" w14:textId="77777777" w:rsidR="00C4103F" w:rsidRPr="0012157F" w:rsidRDefault="006676AE" w:rsidP="00B925A6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EBC93F9" w14:textId="66E198E9" w:rsidR="006676AE" w:rsidRPr="0012157F" w:rsidRDefault="006676AE" w:rsidP="00B925A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219D8" w:rsidRPr="000219D8">
        <w:rPr>
          <w:rFonts w:ascii="Arial" w:hAnsi="Arial" w:cs="Arial"/>
        </w:rPr>
        <w:t>SZPITAL WOJEWÓDZKI W POZNANIU</w:t>
      </w:r>
    </w:p>
    <w:p w14:paraId="5385A321" w14:textId="488ABF0E" w:rsidR="006676AE" w:rsidRPr="0012157F" w:rsidRDefault="006676AE" w:rsidP="00B925A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219D8" w:rsidRPr="000219D8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0219D8" w:rsidRPr="000219D8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14:paraId="48D00394" w14:textId="53C4B0E1" w:rsidR="00F90CD1" w:rsidRDefault="006676AE" w:rsidP="00B925A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219D8" w:rsidRPr="000219D8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0219D8" w:rsidRPr="000219D8">
        <w:rPr>
          <w:rFonts w:ascii="Arial" w:hAnsi="Arial" w:cs="Arial"/>
        </w:rPr>
        <w:t>Poznań</w:t>
      </w:r>
    </w:p>
    <w:p w14:paraId="6F260F64" w14:textId="77777777" w:rsidR="009169D4" w:rsidRDefault="009169D4" w:rsidP="00B925A6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2296C3C" w14:textId="77777777" w:rsidR="009169D4" w:rsidRPr="0012157F" w:rsidRDefault="009169D4" w:rsidP="00B925A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2A2A0BD8" w14:textId="77777777" w:rsidR="00C4103F" w:rsidRPr="0012157F" w:rsidRDefault="006676AE" w:rsidP="00B925A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A153357" w14:textId="77777777" w:rsidR="00C4103F" w:rsidRPr="0012157F" w:rsidRDefault="007118F0" w:rsidP="00B925A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A5F4A3B" w14:textId="77777777" w:rsidR="00757EFB" w:rsidRPr="0012157F" w:rsidRDefault="00757EFB" w:rsidP="00B925A6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4AF60B3" w14:textId="77777777" w:rsidR="007118F0" w:rsidRPr="0012157F" w:rsidRDefault="007118F0" w:rsidP="00B925A6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71D6D65" w14:textId="77777777" w:rsidR="00C4103F" w:rsidRPr="00650D6C" w:rsidRDefault="007936D6" w:rsidP="00B925A6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EFAA8A4" w14:textId="77777777" w:rsidR="00757EFB" w:rsidRPr="0012157F" w:rsidRDefault="00757EFB" w:rsidP="00B925A6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124531A" w14:textId="77777777" w:rsidR="00484F88" w:rsidRDefault="007936D6" w:rsidP="00B925A6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0A5DC48A" w14:textId="77777777" w:rsidR="00B925A6" w:rsidRDefault="00B925A6" w:rsidP="00B925A6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p w14:paraId="029043C6" w14:textId="77777777" w:rsidR="00B925A6" w:rsidRPr="00612283" w:rsidRDefault="00B925A6" w:rsidP="00B925A6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219D8" w:rsidRPr="0012157F" w14:paraId="19E0BED7" w14:textId="77777777" w:rsidTr="00D509E0">
        <w:tc>
          <w:tcPr>
            <w:tcW w:w="9104" w:type="dxa"/>
            <w:shd w:val="clear" w:color="auto" w:fill="D9D9D9"/>
          </w:tcPr>
          <w:p w14:paraId="61292F35" w14:textId="77777777" w:rsidR="000219D8" w:rsidRPr="0012157F" w:rsidRDefault="000219D8" w:rsidP="00B925A6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404E8BD" w14:textId="2947A24E" w:rsidR="000219D8" w:rsidRDefault="000219D8" w:rsidP="00B925A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219D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219D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219D8">
              <w:rPr>
                <w:rFonts w:ascii="Arial" w:hAnsi="Arial" w:cs="Arial"/>
                <w:sz w:val="24"/>
                <w:szCs w:val="24"/>
              </w:rPr>
              <w:t>. Dz. U. z 2024 r. poz. 1320 ze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B613E07" w14:textId="77777777" w:rsidR="000219D8" w:rsidRDefault="000219D8" w:rsidP="00B925A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C956230" w14:textId="77777777" w:rsidR="000219D8" w:rsidRDefault="000219D8" w:rsidP="00B925A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39E4CEDD" w14:textId="77777777" w:rsidR="000219D8" w:rsidRPr="00C86421" w:rsidRDefault="000219D8" w:rsidP="00B925A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43373DE6" w14:textId="77777777" w:rsidR="00B925A6" w:rsidRDefault="00B925A6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A0DA52F" w14:textId="7384A83E" w:rsidR="00E50194" w:rsidRDefault="001F027E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12194D9C" w14:textId="77777777" w:rsidR="00B925A6" w:rsidRDefault="00B925A6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8E1FC38" w14:textId="6952D4A0" w:rsidR="00B925A6" w:rsidRDefault="0069142E" w:rsidP="00B925A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9142E">
        <w:rPr>
          <w:rFonts w:ascii="Arial" w:hAnsi="Arial" w:cs="Arial"/>
          <w:b/>
          <w:sz w:val="24"/>
          <w:szCs w:val="24"/>
        </w:rPr>
        <w:t>Świadczenie usług prania oraz dzierżawy bielizny i odzieży znakowanej systemem RFID HF, wraz z transportem, a także instalacją infrastruktury, dzierżawą i serwisem urządzeń do dystrybucji odzieży</w:t>
      </w:r>
    </w:p>
    <w:p w14:paraId="29B3FDBB" w14:textId="77777777" w:rsidR="0069142E" w:rsidRDefault="0069142E" w:rsidP="00B925A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1603181E" w14:textId="304DD84D" w:rsidR="00F90CD1" w:rsidRDefault="005434B3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219D8" w:rsidRPr="000219D8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0C2CCDC0" w14:textId="77777777" w:rsidR="00B925A6" w:rsidRPr="0012157F" w:rsidRDefault="00B925A6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76B2B921" w14:textId="77777777" w:rsidTr="00650D6C">
        <w:tc>
          <w:tcPr>
            <w:tcW w:w="9104" w:type="dxa"/>
            <w:shd w:val="clear" w:color="auto" w:fill="D9D9D9"/>
          </w:tcPr>
          <w:p w14:paraId="0FC0E8E1" w14:textId="77777777" w:rsidR="00E50194" w:rsidRPr="00650D6C" w:rsidRDefault="00650D6C" w:rsidP="00B925A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41752C70" w14:textId="77777777" w:rsidR="0032618A" w:rsidRPr="0032618A" w:rsidRDefault="00BA53CA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7368B7F" w14:textId="02FD5520" w:rsidR="000219D8" w:rsidRDefault="007A2BCB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 xml:space="preserve">r.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12925391" w14:textId="74B9A0B6" w:rsidR="00A91658" w:rsidRDefault="00A91658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DA538BD" w14:textId="77777777" w:rsidTr="00CD4DD1">
        <w:tc>
          <w:tcPr>
            <w:tcW w:w="9104" w:type="dxa"/>
            <w:shd w:val="clear" w:color="auto" w:fill="D9D9D9"/>
          </w:tcPr>
          <w:p w14:paraId="129C9FA5" w14:textId="77777777" w:rsidR="0011306C" w:rsidRPr="00650D6C" w:rsidRDefault="00103D09" w:rsidP="00B925A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67E5C30" w14:textId="77777777" w:rsidR="00103D09" w:rsidRDefault="00103D09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8A379C0" w14:textId="77777777" w:rsidR="00D2702A" w:rsidRPr="0012157F" w:rsidRDefault="00122954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6E95EA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28C32" w14:textId="77777777" w:rsidR="00D2702A" w:rsidRPr="0012157F" w:rsidRDefault="00D2702A" w:rsidP="00B925A6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94502" w14:textId="77777777" w:rsidR="00D2702A" w:rsidRPr="0012157F" w:rsidRDefault="00D2702A" w:rsidP="00B925A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219D8" w:rsidRPr="0012157F" w14:paraId="369A2E3C" w14:textId="77777777" w:rsidTr="00D509E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F305A" w14:textId="32731560" w:rsidR="000219D8" w:rsidRPr="0012157F" w:rsidRDefault="000219D8" w:rsidP="00B925A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19D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EBDC4" w14:textId="39D4E98E" w:rsidR="000219D8" w:rsidRPr="0012157F" w:rsidRDefault="000219D8" w:rsidP="00B925A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219D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7362F692" w14:textId="7415323C" w:rsidR="000219D8" w:rsidRPr="0012157F" w:rsidRDefault="000219D8" w:rsidP="00B925A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19D8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0219D8" w:rsidRPr="0012157F" w14:paraId="368072A2" w14:textId="77777777" w:rsidTr="00D509E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529F2" w14:textId="2841F025" w:rsidR="000219D8" w:rsidRPr="0012157F" w:rsidRDefault="000219D8" w:rsidP="00B925A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19D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71662" w14:textId="04BCC836" w:rsidR="000219D8" w:rsidRPr="0012157F" w:rsidRDefault="000219D8" w:rsidP="00B925A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219D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54295FB" w14:textId="5A2AD429" w:rsidR="000219D8" w:rsidRPr="0012157F" w:rsidRDefault="000219D8" w:rsidP="00B925A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19D8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0219D8" w:rsidRPr="0012157F" w14:paraId="02483315" w14:textId="77777777" w:rsidTr="00D509E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A1E02" w14:textId="70A1AEFF" w:rsidR="000219D8" w:rsidRPr="0012157F" w:rsidRDefault="000219D8" w:rsidP="00B925A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19D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E08E5" w14:textId="32A6C323" w:rsidR="000219D8" w:rsidRPr="0012157F" w:rsidRDefault="000219D8" w:rsidP="00B925A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219D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18A80EB0" w14:textId="7C9035C5" w:rsidR="000219D8" w:rsidRPr="0012157F" w:rsidRDefault="000219D8" w:rsidP="00B925A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19D8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0219D8" w:rsidRPr="0012157F" w14:paraId="6D281E7F" w14:textId="77777777" w:rsidTr="00D509E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BB277" w14:textId="68C0D1BC" w:rsidR="000219D8" w:rsidRPr="0012157F" w:rsidRDefault="000219D8" w:rsidP="00B925A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19D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A484A" w14:textId="1E063868" w:rsidR="000219D8" w:rsidRPr="0012157F" w:rsidRDefault="000219D8" w:rsidP="00B925A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219D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40A3F62E" w14:textId="1D4CE609" w:rsidR="000219D8" w:rsidRPr="0012157F" w:rsidRDefault="000219D8" w:rsidP="00B925A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19D8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14C626C7" w14:textId="77777777" w:rsidR="00122954" w:rsidRDefault="00122954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10CA58F1" w14:textId="77777777" w:rsidR="00721D87" w:rsidRDefault="00E21BB4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DC2D551" w14:textId="77777777" w:rsidR="00721D87" w:rsidRPr="00721D87" w:rsidRDefault="00721D87" w:rsidP="00B925A6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67E4E01" w14:textId="77777777" w:rsidR="00721D87" w:rsidRDefault="00E21BB4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6836470" w14:textId="77777777" w:rsidR="00E21BB4" w:rsidRPr="00E21BB4" w:rsidRDefault="00E21BB4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9B10210" w14:textId="77777777" w:rsidR="00E21BB4" w:rsidRPr="00721D87" w:rsidRDefault="00E21BB4" w:rsidP="00B925A6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6A916CC" w14:textId="77777777" w:rsidR="00334A77" w:rsidRDefault="00334A77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p w14:paraId="39379A80" w14:textId="77777777" w:rsidR="00B925A6" w:rsidRDefault="00B925A6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5868C389" w14:textId="77777777" w:rsidTr="0061040C">
        <w:tc>
          <w:tcPr>
            <w:tcW w:w="9104" w:type="dxa"/>
            <w:shd w:val="clear" w:color="auto" w:fill="D9D9D9"/>
          </w:tcPr>
          <w:p w14:paraId="4FDC7B08" w14:textId="77777777" w:rsidR="00334A77" w:rsidRPr="00650D6C" w:rsidRDefault="00560F5C" w:rsidP="00B925A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4622529C" w14:textId="77777777" w:rsidR="00334A77" w:rsidRDefault="004175AB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DC7FD78" w14:textId="77777777" w:rsidR="004175AB" w:rsidRDefault="004175AB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Oświadczam, że w stosunku do następującego podmiotu, będącego podwykonawcą, na którego przypada ponad 10% wartości zamówienia:</w:t>
      </w:r>
    </w:p>
    <w:p w14:paraId="6C53B36A" w14:textId="77777777" w:rsidR="004175AB" w:rsidRDefault="004175AB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216ED01" w14:textId="77777777" w:rsidR="004175AB" w:rsidRPr="004175AB" w:rsidRDefault="004175AB" w:rsidP="00B925A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48F372D" w14:textId="77777777" w:rsidR="00334A77" w:rsidRDefault="004175AB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p w14:paraId="1456D3A0" w14:textId="77777777" w:rsidR="00B925A6" w:rsidRDefault="00B925A6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4F9C2EF7" w14:textId="77777777" w:rsidTr="0061040C">
        <w:tc>
          <w:tcPr>
            <w:tcW w:w="9104" w:type="dxa"/>
            <w:shd w:val="clear" w:color="auto" w:fill="D9D9D9"/>
          </w:tcPr>
          <w:p w14:paraId="25447DD6" w14:textId="77777777" w:rsidR="00C37715" w:rsidRPr="00650D6C" w:rsidRDefault="00747CEE" w:rsidP="00B925A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35C2AAB9" w14:textId="77777777" w:rsidR="00334A77" w:rsidRDefault="00747CEE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081C51C1" w14:textId="77777777" w:rsidR="0044648E" w:rsidRDefault="008C60E1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417904B9" w14:textId="77777777" w:rsidR="0044648E" w:rsidRDefault="0044648E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AB6FC1B" w14:textId="77777777" w:rsidR="0044648E" w:rsidRPr="004175AB" w:rsidRDefault="0044648E" w:rsidP="00B925A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8F27BEA" w14:textId="77777777" w:rsidR="00C62F57" w:rsidRDefault="0044648E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p w14:paraId="6B984144" w14:textId="77777777" w:rsidR="00B925A6" w:rsidRDefault="00B925A6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16A0013C" w14:textId="77777777" w:rsidTr="00CD4DD1">
        <w:tc>
          <w:tcPr>
            <w:tcW w:w="9104" w:type="dxa"/>
            <w:shd w:val="clear" w:color="auto" w:fill="D9D9D9"/>
          </w:tcPr>
          <w:p w14:paraId="49888D42" w14:textId="77777777" w:rsidR="00BE6F04" w:rsidRPr="00650D6C" w:rsidRDefault="00E426EB" w:rsidP="00B925A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35C0FA0" w14:textId="77777777" w:rsidR="00FE4E2B" w:rsidRDefault="008C60E1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423BF1F2" w14:textId="77777777" w:rsidR="00B925A6" w:rsidRPr="00E426EB" w:rsidRDefault="00B925A6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44D2E1DE" w14:textId="77777777" w:rsidTr="00847232">
        <w:tc>
          <w:tcPr>
            <w:tcW w:w="9104" w:type="dxa"/>
            <w:shd w:val="clear" w:color="auto" w:fill="D9D9D9"/>
          </w:tcPr>
          <w:p w14:paraId="4DD022C6" w14:textId="77777777" w:rsidR="00E426EB" w:rsidRPr="00650D6C" w:rsidRDefault="00E426EB" w:rsidP="00B925A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92FD69D" w14:textId="77777777" w:rsidR="00E426EB" w:rsidRPr="0012157F" w:rsidRDefault="00E426EB" w:rsidP="00B925A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B49447C" w14:textId="77777777" w:rsidR="00E426EB" w:rsidRPr="00E426EB" w:rsidRDefault="00E426EB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4D5481F" w14:textId="77777777" w:rsidR="00E426EB" w:rsidRPr="00E426EB" w:rsidRDefault="00E426EB" w:rsidP="00B925A6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53CCFDD" w14:textId="77777777" w:rsidR="00E426EB" w:rsidRPr="00FF0EBB" w:rsidRDefault="00E426EB" w:rsidP="00B925A6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8FF1BD6" w14:textId="77777777" w:rsidR="00E426EB" w:rsidRPr="00E426EB" w:rsidRDefault="00E426EB" w:rsidP="00B925A6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DDBD6AD" w14:textId="77777777" w:rsidR="00E426EB" w:rsidRPr="00FF0EBB" w:rsidRDefault="00E426EB" w:rsidP="00B925A6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5C7A775" w14:textId="77777777" w:rsidR="0012157F" w:rsidRDefault="0012157F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76FE9AD" w14:textId="77777777" w:rsidR="008C60E1" w:rsidRPr="0012157F" w:rsidRDefault="008C60E1" w:rsidP="00B925A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647834" w14:textId="77777777" w:rsidR="00524951" w:rsidRDefault="00FE4E2B" w:rsidP="00B925A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8641B29" w14:textId="77777777" w:rsidR="00524951" w:rsidRDefault="00524951" w:rsidP="00B925A6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372DD8B" w14:textId="77777777" w:rsidR="00FE4E2B" w:rsidRPr="0012157F" w:rsidRDefault="00524951" w:rsidP="00B925A6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58A9FBD4" w14:textId="77777777" w:rsidR="00484F88" w:rsidRPr="0012157F" w:rsidRDefault="008C60E1" w:rsidP="00B925A6">
      <w:pPr>
        <w:spacing w:after="0" w:line="24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04675E" w14:textId="77777777" w:rsidR="003B4910" w:rsidRDefault="003B4910" w:rsidP="0038231F">
      <w:pPr>
        <w:spacing w:after="0" w:line="240" w:lineRule="auto"/>
      </w:pPr>
      <w:r>
        <w:separator/>
      </w:r>
    </w:p>
  </w:endnote>
  <w:endnote w:type="continuationSeparator" w:id="0">
    <w:p w14:paraId="06834C4F" w14:textId="77777777" w:rsidR="003B4910" w:rsidRDefault="003B491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D71816" w14:textId="77777777" w:rsidR="000219D8" w:rsidRDefault="000219D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93B7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9142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9142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4FABA3D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B673E6" w14:textId="77777777" w:rsidR="000219D8" w:rsidRDefault="000219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EBE228" w14:textId="77777777" w:rsidR="003B4910" w:rsidRDefault="003B4910" w:rsidP="0038231F">
      <w:pPr>
        <w:spacing w:after="0" w:line="240" w:lineRule="auto"/>
      </w:pPr>
      <w:r>
        <w:separator/>
      </w:r>
    </w:p>
  </w:footnote>
  <w:footnote w:type="continuationSeparator" w:id="0">
    <w:p w14:paraId="7C821323" w14:textId="77777777" w:rsidR="003B4910" w:rsidRDefault="003B4910" w:rsidP="0038231F">
      <w:pPr>
        <w:spacing w:after="0" w:line="240" w:lineRule="auto"/>
      </w:pPr>
      <w:r>
        <w:continuationSeparator/>
      </w:r>
    </w:p>
  </w:footnote>
  <w:footnote w:id="1">
    <w:p w14:paraId="33F41BE4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6DECB2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C23678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1"/>
    </w:p>
    <w:p w14:paraId="1547D59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FDA3ED2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72A9023C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58C7B30D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02CF249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75797F6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66D901C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443E5EEF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B69FB" w14:textId="77777777" w:rsidR="000219D8" w:rsidRDefault="000219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F6F807" w14:textId="77777777" w:rsidR="000219D8" w:rsidRDefault="000219D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DD0929" w14:textId="77777777" w:rsidR="000219D8" w:rsidRDefault="000219D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8F3"/>
    <w:rsid w:val="000219D8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4910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9142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25A6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B68F3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A3719D"/>
  <w15:docId w15:val="{9AF2B0BE-4443-4CF2-B876-B99125E93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FE2072-70EC-4401-B857-820D3A3EA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943</Words>
  <Characters>5660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3</cp:revision>
  <cp:lastPrinted>2016-07-26T10:32:00Z</cp:lastPrinted>
  <dcterms:created xsi:type="dcterms:W3CDTF">2026-05-04T07:10:00Z</dcterms:created>
  <dcterms:modified xsi:type="dcterms:W3CDTF">2026-06-29T08:57:00Z</dcterms:modified>
</cp:coreProperties>
</file>