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FA2CD2" w14:textId="1A302405" w:rsidR="00B95C96" w:rsidRPr="00A90D0E" w:rsidRDefault="001C3570" w:rsidP="001C3570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7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C966D85" w14:textId="77777777" w:rsidR="00B95C96" w:rsidRPr="0012157F" w:rsidRDefault="00B95C96" w:rsidP="001C3570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1F48379" w14:textId="789D2364" w:rsidR="00B95C96" w:rsidRPr="0012157F" w:rsidRDefault="000E78E9" w:rsidP="001C3570">
      <w:pPr>
        <w:pStyle w:val="Tekstpodstawowy"/>
        <w:spacing w:after="0"/>
        <w:ind w:left="4111"/>
        <w:rPr>
          <w:rFonts w:ascii="Arial" w:hAnsi="Arial" w:cs="Arial"/>
        </w:rPr>
      </w:pPr>
      <w:r w:rsidRPr="000E78E9">
        <w:rPr>
          <w:rFonts w:ascii="Arial" w:hAnsi="Arial" w:cs="Arial"/>
        </w:rPr>
        <w:t>SZPITAL WOJEWÓDZKI W POZNANIU</w:t>
      </w:r>
    </w:p>
    <w:p w14:paraId="7C64920B" w14:textId="01555E68" w:rsidR="00B95C96" w:rsidRPr="0012157F" w:rsidRDefault="000E78E9" w:rsidP="001C3570">
      <w:pPr>
        <w:pStyle w:val="Tekstpodstawowy"/>
        <w:spacing w:after="0"/>
        <w:ind w:left="4111"/>
        <w:rPr>
          <w:rFonts w:ascii="Arial" w:hAnsi="Arial" w:cs="Arial"/>
        </w:rPr>
      </w:pPr>
      <w:r w:rsidRPr="000E78E9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0E78E9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3943AF13" w14:textId="4292E621" w:rsidR="00B95C96" w:rsidRDefault="000E78E9" w:rsidP="001C3570">
      <w:pPr>
        <w:pStyle w:val="Tekstpodstawowy"/>
        <w:spacing w:after="0"/>
        <w:ind w:left="4111"/>
        <w:rPr>
          <w:rFonts w:ascii="Arial" w:hAnsi="Arial" w:cs="Arial"/>
        </w:rPr>
      </w:pPr>
      <w:r w:rsidRPr="000E78E9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0E78E9">
        <w:rPr>
          <w:rFonts w:ascii="Arial" w:hAnsi="Arial" w:cs="Arial"/>
        </w:rPr>
        <w:t>Poznań</w:t>
      </w:r>
    </w:p>
    <w:p w14:paraId="42B7D1B4" w14:textId="77777777" w:rsidR="00B95C96" w:rsidRDefault="00B95C96" w:rsidP="001C357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05DAB59" w14:textId="77777777" w:rsidTr="006C3667">
        <w:tc>
          <w:tcPr>
            <w:tcW w:w="2800" w:type="dxa"/>
          </w:tcPr>
          <w:p w14:paraId="20F4CE8B" w14:textId="77777777" w:rsidR="00B95C96" w:rsidRPr="00A2540E" w:rsidRDefault="00B95C96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AA47067" w14:textId="77777777" w:rsidR="00B95C96" w:rsidRPr="00A2540E" w:rsidRDefault="00B95C96" w:rsidP="001C35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790B51" w14:textId="77777777" w:rsidR="00B95C96" w:rsidRPr="00A2540E" w:rsidRDefault="00B95C96" w:rsidP="001C35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B3EB7B" w14:textId="77777777" w:rsidR="00B95C96" w:rsidRPr="00A2540E" w:rsidRDefault="00B95C96" w:rsidP="001C357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A8CA828" w14:textId="77777777" w:rsidTr="006C3667">
        <w:tc>
          <w:tcPr>
            <w:tcW w:w="2800" w:type="dxa"/>
          </w:tcPr>
          <w:p w14:paraId="44832AC2" w14:textId="77777777" w:rsidR="00B95C96" w:rsidRPr="00A2540E" w:rsidRDefault="00B95C96" w:rsidP="001C357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70C1B81" w14:textId="77777777" w:rsidR="00B95C96" w:rsidRPr="00A2540E" w:rsidRDefault="00B95C96" w:rsidP="001C35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6882B8F" w14:textId="77777777" w:rsidR="00B95C96" w:rsidRPr="00A2540E" w:rsidRDefault="00B95C96" w:rsidP="001C35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FBE4FD" w14:textId="77777777" w:rsidR="00B95C96" w:rsidRPr="00A2540E" w:rsidRDefault="00B95C96" w:rsidP="001C3570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11BF61A" w14:textId="77777777" w:rsidR="00484F88" w:rsidRDefault="00484F88" w:rsidP="001C3570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p w14:paraId="03445A1F" w14:textId="77777777" w:rsidR="001C3570" w:rsidRPr="00B95C96" w:rsidRDefault="001C3570" w:rsidP="001C3570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78E9" w:rsidRPr="0012157F" w14:paraId="30019F23" w14:textId="77777777" w:rsidTr="008C6148">
        <w:tc>
          <w:tcPr>
            <w:tcW w:w="9104" w:type="dxa"/>
            <w:shd w:val="clear" w:color="auto" w:fill="D9D9D9"/>
          </w:tcPr>
          <w:p w14:paraId="7B2BF2B5" w14:textId="77777777" w:rsidR="000E78E9" w:rsidRPr="0012157F" w:rsidRDefault="000E78E9" w:rsidP="001C3570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00B0B61" w14:textId="209DD9EC" w:rsidR="000E78E9" w:rsidRPr="00094F76" w:rsidRDefault="000E78E9" w:rsidP="001C357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E78E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E78E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E78E9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2C06B5F" w14:textId="77777777" w:rsidR="000E78E9" w:rsidRPr="0017574D" w:rsidRDefault="000E78E9" w:rsidP="001C357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AE3DAE7" w14:textId="77777777" w:rsidR="000E78E9" w:rsidRDefault="000E78E9" w:rsidP="001C357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2519D05" w14:textId="77777777" w:rsidR="000E78E9" w:rsidRPr="002C3302" w:rsidRDefault="000E78E9" w:rsidP="001C357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9B8C9F9" w14:textId="77777777" w:rsidR="00B95C96" w:rsidRDefault="00B95C96" w:rsidP="001C35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293969" w14:textId="77777777" w:rsidR="00B95C96" w:rsidRDefault="00B95C96" w:rsidP="001C35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01D3B355" w14:textId="77777777" w:rsidTr="006C3667">
        <w:tc>
          <w:tcPr>
            <w:tcW w:w="2269" w:type="dxa"/>
          </w:tcPr>
          <w:p w14:paraId="558C56D2" w14:textId="77777777" w:rsidR="00B95C96" w:rsidRPr="00A2540E" w:rsidRDefault="00B95C96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3EBA2DD" w14:textId="4119B4AE" w:rsidR="00B95C96" w:rsidRPr="00A2540E" w:rsidRDefault="00866004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60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prania oraz dzierżawy bielizny i odzieży znakowanej systemem RFID HF, wraz z transportem, a także instalacją infrastruktury, dzierżawą i serwisem urządzeń do dystrybucji odzieży</w:t>
            </w:r>
            <w:bookmarkStart w:id="0" w:name="_GoBack"/>
            <w:bookmarkEnd w:id="0"/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E78E9" w:rsidRPr="00A2540E" w14:paraId="6018A0D3" w14:textId="77777777" w:rsidTr="008C6148">
        <w:tc>
          <w:tcPr>
            <w:tcW w:w="2269" w:type="dxa"/>
          </w:tcPr>
          <w:p w14:paraId="37A13BAA" w14:textId="77777777" w:rsidR="000E78E9" w:rsidRPr="00A2540E" w:rsidRDefault="000E78E9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F7AABAB" w14:textId="7A357D56" w:rsidR="000E78E9" w:rsidRPr="00A2540E" w:rsidRDefault="000E78E9" w:rsidP="0086600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E78E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8660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54</w:t>
            </w:r>
            <w:r w:rsidRPr="000E78E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</w:t>
            </w:r>
          </w:p>
        </w:tc>
      </w:tr>
    </w:tbl>
    <w:p w14:paraId="0B066E78" w14:textId="77777777" w:rsidR="00B95C96" w:rsidRPr="00FA3E7B" w:rsidRDefault="00B95C96" w:rsidP="001C357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0C8A586" w14:textId="6987D910" w:rsidR="004115BC" w:rsidRDefault="00B95C96" w:rsidP="001C35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0E78E9" w:rsidRPr="000E78E9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C82B46E" w14:textId="77777777" w:rsidR="002A4E3C" w:rsidRDefault="007104AC" w:rsidP="001C3570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D50ED5A" w14:textId="77777777" w:rsidR="00602087" w:rsidRDefault="00886689" w:rsidP="001C3570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4AE663E" w14:textId="77777777" w:rsidR="00697361" w:rsidRDefault="00602087" w:rsidP="001C3570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1953C7B" w14:textId="77777777" w:rsidR="00697361" w:rsidRDefault="00697361" w:rsidP="001C3570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53DFA00" w14:textId="77777777" w:rsidR="001B16D9" w:rsidRDefault="00697361" w:rsidP="001C3570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7E39FA7" w14:textId="56EE78C8" w:rsidR="00023477" w:rsidRPr="008D05ED" w:rsidRDefault="00023477" w:rsidP="001C3570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2707A60" w14:textId="77777777" w:rsidR="004115BC" w:rsidRDefault="007104AC" w:rsidP="001C3570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0136AE7" w14:textId="77777777" w:rsidR="00743884" w:rsidRDefault="00743884" w:rsidP="001C3570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03F8D1F9" w14:textId="715BF4AA" w:rsidR="000E78E9" w:rsidRDefault="00C90B4D" w:rsidP="001C3570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</w:t>
      </w:r>
      <w:r w:rsidRPr="00C90B4D">
        <w:rPr>
          <w:rFonts w:ascii="Arial" w:hAnsi="Arial" w:cs="Arial"/>
          <w:bCs/>
          <w:sz w:val="24"/>
          <w:szCs w:val="24"/>
        </w:rPr>
        <w:lastRenderedPageBreak/>
        <w:t>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7B9BFDD2" w14:textId="475B2B35" w:rsidR="00C90B4D" w:rsidRDefault="00C90B4D" w:rsidP="001C3570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2A6549E9" w14:textId="77777777" w:rsidR="000B3481" w:rsidRDefault="000B3481" w:rsidP="001C3570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AD13136" w14:textId="77777777" w:rsidR="000B3481" w:rsidRPr="00743884" w:rsidRDefault="000B3481" w:rsidP="001C3570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65995A0" w14:textId="77777777" w:rsidR="00C62F57" w:rsidRDefault="00992BD8" w:rsidP="001C3570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5CDC6AA" w14:textId="77777777" w:rsidR="00FA3E7B" w:rsidRDefault="00FA3E7B" w:rsidP="001C3570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24B0953" w14:textId="77777777" w:rsidR="00FE4E2B" w:rsidRDefault="00E426EB" w:rsidP="001C35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DE15C94" w14:textId="77777777" w:rsidTr="006C3667">
        <w:tc>
          <w:tcPr>
            <w:tcW w:w="2660" w:type="dxa"/>
          </w:tcPr>
          <w:p w14:paraId="53B19D60" w14:textId="77777777" w:rsidR="00B95C96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B6A9BC9" w14:textId="77777777" w:rsidR="001C3570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6196A01" w14:textId="77777777" w:rsidR="001C3570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20C1F28" w14:textId="77777777" w:rsidR="001C3570" w:rsidRPr="00ED79A4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FEF5F1D" w14:textId="77777777" w:rsidR="00B95C96" w:rsidRPr="00ED79A4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D20C34F" w14:textId="77777777" w:rsidR="00B95C96" w:rsidRPr="00ED79A4" w:rsidRDefault="00B95C96" w:rsidP="001C3570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CF19D7D" w14:textId="77777777" w:rsidR="00B95C96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CD1B51" w14:textId="77777777" w:rsidR="001C3570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CBFD37" w14:textId="77777777" w:rsidR="001C3570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6922AC0" w14:textId="77777777" w:rsidR="001C3570" w:rsidRPr="00ED79A4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33C4EA" w14:textId="77777777" w:rsidR="00B95C96" w:rsidRPr="00ED79A4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160C44" w14:textId="0DA15CFA" w:rsidR="00B95C96" w:rsidRPr="00ED79A4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E78E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9A9655E" w14:textId="77777777" w:rsidR="00484F88" w:rsidRPr="0012157F" w:rsidRDefault="00484F88" w:rsidP="001C357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6F4BA" w14:textId="77777777" w:rsidR="004E6B26" w:rsidRDefault="004E6B26" w:rsidP="0038231F">
      <w:pPr>
        <w:spacing w:after="0" w:line="240" w:lineRule="auto"/>
      </w:pPr>
      <w:r>
        <w:separator/>
      </w:r>
    </w:p>
  </w:endnote>
  <w:endnote w:type="continuationSeparator" w:id="0">
    <w:p w14:paraId="6806F124" w14:textId="77777777" w:rsidR="004E6B26" w:rsidRDefault="004E6B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C7F8B" w14:textId="77777777" w:rsidR="000E78E9" w:rsidRDefault="000E78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CBC7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6600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6600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8A77F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28309" w14:textId="77777777" w:rsidR="000E78E9" w:rsidRDefault="000E78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3E5439" w14:textId="77777777" w:rsidR="004E6B26" w:rsidRDefault="004E6B26" w:rsidP="0038231F">
      <w:pPr>
        <w:spacing w:after="0" w:line="240" w:lineRule="auto"/>
      </w:pPr>
      <w:r>
        <w:separator/>
      </w:r>
    </w:p>
  </w:footnote>
  <w:footnote w:type="continuationSeparator" w:id="0">
    <w:p w14:paraId="03B87D55" w14:textId="77777777" w:rsidR="004E6B26" w:rsidRDefault="004E6B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5B70CC" w14:textId="77777777" w:rsidR="000E78E9" w:rsidRDefault="000E78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03CCC" w14:textId="77777777" w:rsidR="000E78E9" w:rsidRDefault="000E78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7EE00B" w14:textId="77777777" w:rsidR="000E78E9" w:rsidRDefault="000E78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54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78E9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3570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E6B26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66004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6549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37301C"/>
  <w15:docId w15:val="{A3D59F1D-AA0B-4EFE-90C5-F112D6D92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545F8-AAC9-4EB2-B0BC-158C58C80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2026-05-04T07:13:00Z</dcterms:created>
  <dcterms:modified xsi:type="dcterms:W3CDTF">2026-06-29T08:57:00Z</dcterms:modified>
</cp:coreProperties>
</file>