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A67AE6" w14:textId="51F2B160" w:rsidR="00D62E6E" w:rsidRDefault="00A74C0A" w:rsidP="00A74C0A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>z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ałącznik nr </w:t>
      </w:r>
      <w:r w:rsidR="0007450B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bookmarkStart w:id="0" w:name="_GoBack"/>
      <w:bookmarkEnd w:id="0"/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2FCE226C" w14:textId="77777777" w:rsidR="00A74C0A" w:rsidRPr="00D62E6E" w:rsidRDefault="00A74C0A" w:rsidP="00A74C0A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63C0362" w14:textId="77777777" w:rsidTr="00D62E6E">
        <w:tc>
          <w:tcPr>
            <w:tcW w:w="2800" w:type="dxa"/>
          </w:tcPr>
          <w:p w14:paraId="04C5C14B" w14:textId="77777777" w:rsidR="00D62E6E" w:rsidRPr="00D62E6E" w:rsidRDefault="00D62E6E" w:rsidP="00A74C0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19517C3" w14:textId="77777777" w:rsidR="00D62E6E" w:rsidRPr="00D62E6E" w:rsidRDefault="00D62E6E" w:rsidP="00A74C0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FBD728D" w14:textId="77777777" w:rsidR="00D62E6E" w:rsidRPr="00D62E6E" w:rsidRDefault="00D62E6E" w:rsidP="00A74C0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E0557A" w14:textId="77777777" w:rsidR="00D62E6E" w:rsidRPr="00D62E6E" w:rsidRDefault="00D62E6E" w:rsidP="00A74C0A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3EE360A5" w14:textId="77777777" w:rsidTr="00D62E6E">
        <w:tc>
          <w:tcPr>
            <w:tcW w:w="2800" w:type="dxa"/>
          </w:tcPr>
          <w:p w14:paraId="775AAD2D" w14:textId="77777777" w:rsidR="00D62E6E" w:rsidRPr="00D62E6E" w:rsidRDefault="00D62E6E" w:rsidP="00A74C0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CB28ACF" w14:textId="77777777" w:rsidR="00D62E6E" w:rsidRPr="00D62E6E" w:rsidRDefault="00D62E6E" w:rsidP="00A74C0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88423F5" w14:textId="77777777" w:rsidR="00D62E6E" w:rsidRPr="00D62E6E" w:rsidRDefault="00D62E6E" w:rsidP="00A74C0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64321E" w14:textId="77777777" w:rsidR="00D62E6E" w:rsidRPr="00D62E6E" w:rsidRDefault="00D62E6E" w:rsidP="00A74C0A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3FF792D" w14:textId="77777777" w:rsidR="00BC121E" w:rsidRDefault="00BC121E" w:rsidP="00A74C0A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p w14:paraId="59914553" w14:textId="77777777" w:rsidR="00A74C0A" w:rsidRPr="00D62E6E" w:rsidRDefault="00A74C0A" w:rsidP="00A74C0A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A3BB0" w:rsidRPr="00C14101" w14:paraId="1177EC0D" w14:textId="77777777" w:rsidTr="00B06A3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B2F3B9F" w14:textId="77777777" w:rsidR="00DA3BB0" w:rsidRPr="00C14101" w:rsidRDefault="00DA3BB0" w:rsidP="00A74C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E0F394C" w14:textId="6B63F441" w:rsidR="00DA3BB0" w:rsidRPr="00C14101" w:rsidRDefault="00DA3BB0" w:rsidP="00A74C0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A3BB0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DA3BB0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DA3BB0">
              <w:rPr>
                <w:rFonts w:ascii="Arial" w:eastAsia="Times New Roman" w:hAnsi="Arial" w:cs="Arial"/>
                <w:lang w:eastAsia="pl-PL"/>
              </w:rPr>
              <w:t>. Dz. U. z 2024 r. poz. 1320 ze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0916003D" w14:textId="77777777" w:rsidR="00DA3BB0" w:rsidRPr="00C14101" w:rsidRDefault="00DA3BB0" w:rsidP="00A74C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C13DFA8" w14:textId="77777777" w:rsidR="00DA3BB0" w:rsidRPr="00C14101" w:rsidRDefault="00DA3BB0" w:rsidP="00A74C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2D0ED17" w14:textId="77777777" w:rsidR="00A74C0A" w:rsidRDefault="00DA3BB0" w:rsidP="00A74C0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75E23219" w14:textId="351D5EF7" w:rsidR="00BC121E" w:rsidRPr="00C14101" w:rsidRDefault="00C93F0A" w:rsidP="00A74C0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2719BF97" w14:textId="77777777" w:rsidTr="00D62E6E">
        <w:tc>
          <w:tcPr>
            <w:tcW w:w="2269" w:type="dxa"/>
          </w:tcPr>
          <w:p w14:paraId="01A8DEA6" w14:textId="77777777" w:rsidR="00D62E6E" w:rsidRPr="00D62E6E" w:rsidRDefault="00D62E6E" w:rsidP="00A74C0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67239A1" w14:textId="055DFD2E" w:rsidR="00D62E6E" w:rsidRPr="00D62E6E" w:rsidRDefault="0007450B" w:rsidP="00A74C0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7450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prania oraz dzierżawy bielizny i odzieży znakowanej systemem RFID HF, wraz z transportem, a także instalacją infrastruktury, dzierżawą i serwisem urządzeń do dystrybucji odzieży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A3BB0" w:rsidRPr="00D62E6E" w14:paraId="30042088" w14:textId="77777777" w:rsidTr="00B06A3A">
        <w:tc>
          <w:tcPr>
            <w:tcW w:w="2269" w:type="dxa"/>
          </w:tcPr>
          <w:p w14:paraId="7691367A" w14:textId="77777777" w:rsidR="00DA3BB0" w:rsidRPr="00D62E6E" w:rsidRDefault="00DA3BB0" w:rsidP="00A74C0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4FD0D4E" w14:textId="178F8FED" w:rsidR="00DA3BB0" w:rsidRDefault="0007450B" w:rsidP="00A74C0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SZW/DZP/54</w:t>
            </w:r>
            <w:r w:rsidR="00DA3BB0" w:rsidRPr="00DA3BB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/2026</w:t>
            </w:r>
          </w:p>
          <w:p w14:paraId="3BE3DF8E" w14:textId="790DCF2F" w:rsidR="00A74C0A" w:rsidRPr="00D62E6E" w:rsidRDefault="00A74C0A" w:rsidP="00A74C0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6D49BC85" w14:textId="3FB4C0A0" w:rsidR="00BC121E" w:rsidRDefault="00DA3BB0" w:rsidP="00A74C0A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A3BB0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C2B9431" w14:textId="77777777" w:rsidR="00A74C0A" w:rsidRDefault="00A74C0A" w:rsidP="00A74C0A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0D223AA" w14:textId="77777777" w:rsidR="00BC121E" w:rsidRPr="00C14101" w:rsidRDefault="00A64FCF" w:rsidP="00A74C0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8AF1995" w14:textId="77777777" w:rsidR="00BF69A4" w:rsidRPr="00C14101" w:rsidRDefault="00BF69A4" w:rsidP="00A74C0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19C7C669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54763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08E23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9A124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3D60E37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365F1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A8015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5B95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47B6E6EA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C1877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67D2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ADEB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EC570FB" w14:textId="77777777" w:rsidR="00BC121E" w:rsidRPr="00C14101" w:rsidRDefault="00BC121E" w:rsidP="00A74C0A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78C1C16" w14:textId="77777777" w:rsidR="00BC121E" w:rsidRDefault="00BC121E" w:rsidP="00A74C0A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51E35BC" w14:textId="77777777" w:rsidR="00067B62" w:rsidRDefault="00067B62" w:rsidP="00A74C0A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13003A8D" w14:textId="77777777" w:rsidR="00CF03EF" w:rsidRPr="00067B62" w:rsidRDefault="00CF03EF" w:rsidP="00A74C0A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0AD2F11E" w14:textId="77777777" w:rsidR="00067B62" w:rsidRPr="00C14101" w:rsidRDefault="00067B62" w:rsidP="00A74C0A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8713B67" w14:textId="77777777" w:rsidTr="00620E37">
        <w:tc>
          <w:tcPr>
            <w:tcW w:w="2660" w:type="dxa"/>
          </w:tcPr>
          <w:p w14:paraId="5978C0B9" w14:textId="77777777" w:rsidR="00BC121E" w:rsidRPr="00D62E6E" w:rsidRDefault="00BC121E" w:rsidP="00A74C0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8865539" w14:textId="77777777" w:rsidR="00BC121E" w:rsidRPr="002D1740" w:rsidRDefault="00D62E6E" w:rsidP="00A74C0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4802148" w14:textId="77777777" w:rsidR="00BC121E" w:rsidRPr="00844A96" w:rsidRDefault="00844A96" w:rsidP="00A74C0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62899C20" w14:textId="77777777" w:rsidR="00BC121E" w:rsidRPr="00D62E6E" w:rsidRDefault="00BC121E" w:rsidP="00A74C0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43750B7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9205532" w14:textId="6538864E" w:rsidR="00BC121E" w:rsidRPr="00844A96" w:rsidRDefault="00844A96" w:rsidP="00A74C0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A3BB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B00A8E5" w14:textId="77777777" w:rsidR="00106AC7" w:rsidRPr="00BC121E" w:rsidRDefault="00106AC7" w:rsidP="00A74C0A">
      <w:pPr>
        <w:spacing w:after="0" w:line="240" w:lineRule="auto"/>
      </w:pPr>
    </w:p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B5318E" w14:textId="77777777" w:rsidR="00FC2055" w:rsidRDefault="00FC2055">
      <w:r>
        <w:separator/>
      </w:r>
    </w:p>
  </w:endnote>
  <w:endnote w:type="continuationSeparator" w:id="0">
    <w:p w14:paraId="4D4887BB" w14:textId="77777777" w:rsidR="00FC2055" w:rsidRDefault="00FC2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E73DA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534DCD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9056F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E65AC2E" w14:textId="401C847D" w:rsidR="009A4CD3" w:rsidRDefault="00A74C0A" w:rsidP="00D62E6E">
    <w:pPr>
      <w:pStyle w:val="Stopka"/>
      <w:tabs>
        <w:tab w:val="clear" w:pos="4536"/>
      </w:tabs>
      <w:spacing w:after="60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2CF3D34" wp14:editId="09F2BBD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9831586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F90231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D8B481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45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45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7EE456" w14:textId="77777777" w:rsidR="00DA3BB0" w:rsidRDefault="00DA3B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4998CF" w14:textId="77777777" w:rsidR="00FC2055" w:rsidRDefault="00FC2055">
      <w:r>
        <w:separator/>
      </w:r>
    </w:p>
  </w:footnote>
  <w:footnote w:type="continuationSeparator" w:id="0">
    <w:p w14:paraId="4960B495" w14:textId="77777777" w:rsidR="00FC2055" w:rsidRDefault="00FC20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C32596" w14:textId="77777777" w:rsidR="00DA3BB0" w:rsidRDefault="00DA3B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B9D907" w14:textId="77777777" w:rsidR="00DA3BB0" w:rsidRDefault="00DA3B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CA630" w14:textId="77777777" w:rsidR="00DA3BB0" w:rsidRDefault="00DA3BB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D79"/>
    <w:rsid w:val="0000184A"/>
    <w:rsid w:val="00007C1C"/>
    <w:rsid w:val="00012997"/>
    <w:rsid w:val="000621A2"/>
    <w:rsid w:val="00067B62"/>
    <w:rsid w:val="000719DC"/>
    <w:rsid w:val="0007450B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74C0A"/>
    <w:rsid w:val="00A807A7"/>
    <w:rsid w:val="00AB6C06"/>
    <w:rsid w:val="00AB7377"/>
    <w:rsid w:val="00AD329C"/>
    <w:rsid w:val="00B04D14"/>
    <w:rsid w:val="00B24D79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A3BB0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C2055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F0D764"/>
  <w15:chartTrackingRefBased/>
  <w15:docId w15:val="{49DDC03D-CD76-4078-8081-99E9B8683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4C79B-C6CD-47E8-B257-C5D4E5FE3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3</cp:revision>
  <cp:lastPrinted>2010-01-07T09:39:00Z</cp:lastPrinted>
  <dcterms:created xsi:type="dcterms:W3CDTF">2026-05-04T07:17:00Z</dcterms:created>
  <dcterms:modified xsi:type="dcterms:W3CDTF">2026-06-29T08:56:00Z</dcterms:modified>
</cp:coreProperties>
</file>