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E2F9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3430E" w:rsidRPr="0033430E">
        <w:rPr>
          <w:b/>
        </w:rPr>
        <w:t>CRZP/12</w:t>
      </w:r>
      <w:r w:rsidR="009148CE">
        <w:rPr>
          <w:b/>
        </w:rPr>
        <w:t>7</w:t>
      </w:r>
      <w:r w:rsidR="0033430E" w:rsidRPr="0033430E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33430E" w:rsidRPr="004A5DB6" w:rsidTr="00CC36FA">
        <w:tc>
          <w:tcPr>
            <w:tcW w:w="9212" w:type="dxa"/>
            <w:shd w:val="clear" w:color="auto" w:fill="auto"/>
          </w:tcPr>
          <w:p w:rsidR="0033430E" w:rsidRPr="004A5DB6" w:rsidRDefault="0033430E" w:rsidP="00CC36F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3430E" w:rsidRPr="004A5DB6" w:rsidRDefault="0033430E" w:rsidP="00CC36F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3430E">
              <w:t>(</w:t>
            </w:r>
            <w:proofErr w:type="spellStart"/>
            <w:r w:rsidRPr="0033430E">
              <w:t>t.j</w:t>
            </w:r>
            <w:proofErr w:type="spellEnd"/>
            <w:r w:rsidRPr="0033430E">
              <w:t>. Dz. U. z 202</w:t>
            </w:r>
            <w:r w:rsidR="001E2F9B">
              <w:t>6</w:t>
            </w:r>
            <w:r w:rsidRPr="0033430E">
              <w:t xml:space="preserve"> r. poz. </w:t>
            </w:r>
            <w:r w:rsidR="001E2F9B">
              <w:t>793</w:t>
            </w:r>
            <w:r w:rsidRPr="0033430E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3430E" w:rsidRPr="004A5DB6" w:rsidRDefault="0033430E" w:rsidP="00CC36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3430E" w:rsidRPr="004A5DB6" w:rsidRDefault="0033430E" w:rsidP="00CC36F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3430E" w:rsidRPr="004A5DB6" w:rsidRDefault="0033430E" w:rsidP="00CC36F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3430E" w:rsidRPr="0033430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9148CE" w:rsidRDefault="009148CE" w:rsidP="009148CE">
      <w:pPr>
        <w:spacing w:after="0" w:line="276" w:lineRule="auto"/>
        <w:jc w:val="center"/>
        <w:rPr>
          <w:b/>
        </w:rPr>
      </w:pPr>
      <w:bookmarkStart w:id="0" w:name="_GoBack"/>
      <w:r w:rsidRPr="009148CE">
        <w:rPr>
          <w:b/>
        </w:rPr>
        <w:t xml:space="preserve">Dostawa </w:t>
      </w:r>
      <w:proofErr w:type="spellStart"/>
      <w:r w:rsidRPr="009148CE">
        <w:rPr>
          <w:b/>
        </w:rPr>
        <w:t>filamentów</w:t>
      </w:r>
      <w:proofErr w:type="spellEnd"/>
      <w:r w:rsidRPr="009148CE">
        <w:rPr>
          <w:b/>
        </w:rPr>
        <w:t xml:space="preserve"> PETG, ASA, PC, PA, TPU, AM, PAGF</w:t>
      </w:r>
    </w:p>
    <w:bookmarkEnd w:id="0"/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228" w:rsidRDefault="00900228" w:rsidP="0038231F">
      <w:pPr>
        <w:spacing w:after="0" w:line="240" w:lineRule="auto"/>
      </w:pPr>
      <w:r>
        <w:separator/>
      </w:r>
    </w:p>
  </w:endnote>
  <w:endnote w:type="continuationSeparator" w:id="0">
    <w:p w:rsidR="00900228" w:rsidRDefault="009002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1E2F9B" w:rsidRPr="00860CA8" w:rsidRDefault="001E2F9B" w:rsidP="001E2F9B">
    <w:pPr>
      <w:pStyle w:val="Stopka"/>
      <w:jc w:val="center"/>
      <w:rPr>
        <w:i/>
        <w:sz w:val="20"/>
      </w:rPr>
    </w:pPr>
    <w:r w:rsidRPr="00860CA8">
      <w:rPr>
        <w:i/>
        <w:sz w:val="20"/>
      </w:rPr>
      <w:t>Projekt finansowany ze środków budżetu państwa, przyznanych przez Ministra Nauki i Szkolnictwa Wyższego w ramach Programu "Studenckie koła naukowe tworzą innowacje"</w:t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228" w:rsidRDefault="00900228" w:rsidP="0038231F">
      <w:pPr>
        <w:spacing w:after="0" w:line="240" w:lineRule="auto"/>
      </w:pPr>
      <w:r>
        <w:separator/>
      </w:r>
    </w:p>
  </w:footnote>
  <w:footnote w:type="continuationSeparator" w:id="0">
    <w:p w:rsidR="00900228" w:rsidRDefault="009002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876257" w:rsidP="001E2F9B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3943350" cy="819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33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70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2F9B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430E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6257"/>
    <w:rsid w:val="00892E48"/>
    <w:rsid w:val="008C5709"/>
    <w:rsid w:val="008C6DF8"/>
    <w:rsid w:val="008D0487"/>
    <w:rsid w:val="008F3B4E"/>
    <w:rsid w:val="00900228"/>
    <w:rsid w:val="0091264E"/>
    <w:rsid w:val="009148C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070C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C36CA8"/>
  <w15:chartTrackingRefBased/>
  <w15:docId w15:val="{816F72BF-38A5-42D1-A637-7C754AFB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372AF-6BAF-4F51-9C0E-463FE1C9B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2026-06-30T08:36:00Z</cp:lastPrinted>
  <dcterms:created xsi:type="dcterms:W3CDTF">2026-06-30T08:36:00Z</dcterms:created>
  <dcterms:modified xsi:type="dcterms:W3CDTF">2026-06-30T08:36:00Z</dcterms:modified>
</cp:coreProperties>
</file>