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551A8D" w:rsidRDefault="006676AE" w:rsidP="00551A8D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51A8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551A8D" w:rsidRDefault="005103B9" w:rsidP="00551A8D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61E98" w:rsidRPr="00A61E98">
        <w:rPr>
          <w:b/>
        </w:rPr>
        <w:t>CRZP/125/2026/AZP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551A8D" w:rsidRDefault="00316F7C" w:rsidP="00551A8D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61E98" w:rsidRPr="004A5DB6" w:rsidTr="00C24AB5">
        <w:tc>
          <w:tcPr>
            <w:tcW w:w="9212" w:type="dxa"/>
            <w:shd w:val="clear" w:color="auto" w:fill="auto"/>
          </w:tcPr>
          <w:p w:rsidR="00A61E98" w:rsidRPr="004A5DB6" w:rsidRDefault="00A61E98" w:rsidP="00C24AB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61E98" w:rsidRPr="004A5DB6" w:rsidRDefault="00A61E98" w:rsidP="00C24AB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61E98">
              <w:t>(</w:t>
            </w:r>
            <w:proofErr w:type="spellStart"/>
            <w:r w:rsidRPr="00A61E98">
              <w:t>t.j</w:t>
            </w:r>
            <w:proofErr w:type="spellEnd"/>
            <w:r w:rsidRPr="00A61E98">
              <w:t>. Dz. U. z 202</w:t>
            </w:r>
            <w:r w:rsidR="00551A8D">
              <w:t>6</w:t>
            </w:r>
            <w:r w:rsidRPr="00A61E98">
              <w:t xml:space="preserve"> r. poz. </w:t>
            </w:r>
            <w:r w:rsidR="00551A8D">
              <w:t>793</w:t>
            </w:r>
            <w:r w:rsidRPr="00A61E98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61E98" w:rsidRPr="004A5DB6" w:rsidRDefault="00A61E98" w:rsidP="00C24AB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61E98" w:rsidRPr="004A5DB6" w:rsidRDefault="00A61E98" w:rsidP="00C24AB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61E98" w:rsidRPr="004A5DB6" w:rsidRDefault="00A61E98" w:rsidP="00C24AB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61E98" w:rsidRPr="00A61E9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61E98" w:rsidP="005434B3">
      <w:pPr>
        <w:spacing w:after="240" w:line="276" w:lineRule="auto"/>
        <w:jc w:val="center"/>
      </w:pPr>
      <w:r w:rsidRPr="00A61E98">
        <w:rPr>
          <w:b/>
        </w:rPr>
        <w:t>Dostawa znakowanych gadżetów promocyjnych na Pomorską Noc Naukowców-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551A8D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551A8D" w:rsidRDefault="00023477" w:rsidP="00551A8D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551A8D" w:rsidRDefault="00023477" w:rsidP="00551A8D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>Oświadczam, że wszystkie informa</w:t>
      </w:r>
      <w:r w:rsidR="00551A8D">
        <w:t>c</w:t>
      </w:r>
      <w:r w:rsidRPr="004A5DB6">
        <w:t xml:space="preserve">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736" w:rsidRDefault="00EF0736" w:rsidP="0038231F">
      <w:pPr>
        <w:spacing w:after="0" w:line="240" w:lineRule="auto"/>
      </w:pPr>
      <w:r>
        <w:separator/>
      </w:r>
    </w:p>
  </w:endnote>
  <w:endnote w:type="continuationSeparator" w:id="0">
    <w:p w:rsidR="00EF0736" w:rsidRDefault="00EF07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E98" w:rsidRDefault="00A61E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E98" w:rsidRDefault="00A61E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736" w:rsidRDefault="00EF0736" w:rsidP="0038231F">
      <w:pPr>
        <w:spacing w:after="0" w:line="240" w:lineRule="auto"/>
      </w:pPr>
      <w:r>
        <w:separator/>
      </w:r>
    </w:p>
  </w:footnote>
  <w:footnote w:type="continuationSeparator" w:id="0">
    <w:p w:rsidR="00EF0736" w:rsidRDefault="00EF07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E98" w:rsidRDefault="00A61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E98" w:rsidRDefault="00A61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E98" w:rsidRDefault="00A61E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73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1A8D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1E98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0736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F5B7E6"/>
  <w15:chartTrackingRefBased/>
  <w15:docId w15:val="{35CB0348-3D99-48E2-B9EC-E6D95B0C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6D0B1-C7C5-427E-B07A-DFB8B9520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2026-06-29T10:15:00Z</cp:lastPrinted>
  <dcterms:created xsi:type="dcterms:W3CDTF">2026-06-29T10:15:00Z</dcterms:created>
  <dcterms:modified xsi:type="dcterms:W3CDTF">2026-06-29T10:15:00Z</dcterms:modified>
</cp:coreProperties>
</file>