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</w:t>
      </w:r>
      <w:r w:rsidR="008E573D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r 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22D2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2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22D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2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2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22D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2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22D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2D2B" w:rsidRPr="007B107C" w:rsidTr="00C24AB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22D2B" w:rsidRPr="007B107C" w:rsidRDefault="00722D2B" w:rsidP="00C24AB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22D2B" w:rsidRPr="007B107C" w:rsidRDefault="00722D2B" w:rsidP="00C24AB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</w:t>
            </w:r>
            <w:bookmarkStart w:id="0" w:name="_GoBack"/>
            <w:bookmarkEnd w:id="0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9 r. Prawo zamówień publicznych </w:t>
            </w:r>
            <w:r w:rsidRPr="00722D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22D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22D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8E573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r w:rsidRPr="00722D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8E573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722D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722D2B" w:rsidRPr="007B107C" w:rsidRDefault="00722D2B" w:rsidP="00C24AB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722D2B" w:rsidRPr="007B107C" w:rsidRDefault="00722D2B" w:rsidP="00C24AB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22D2B" w:rsidRPr="007B107C" w:rsidRDefault="00722D2B" w:rsidP="00C24AB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22D2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22D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znakowanych gadżetów promocyjnych na Pomorską Noc Naukowców-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22D2B" w:rsidRPr="00722D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CRZP/125/2026/AZP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22D2B" w:rsidRPr="00722D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D2B" w:rsidRDefault="00722D2B" w:rsidP="00722D2B">
      <w:pPr>
        <w:spacing w:after="0" w:line="240" w:lineRule="auto"/>
      </w:pPr>
      <w:r>
        <w:separator/>
      </w:r>
    </w:p>
  </w:endnote>
  <w:endnote w:type="continuationSeparator" w:id="0">
    <w:p w:rsidR="00722D2B" w:rsidRDefault="00722D2B" w:rsidP="00722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D2B" w:rsidRDefault="00722D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D2B" w:rsidRDefault="00722D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D2B" w:rsidRDefault="00722D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D2B" w:rsidRDefault="00722D2B" w:rsidP="00722D2B">
      <w:pPr>
        <w:spacing w:after="0" w:line="240" w:lineRule="auto"/>
      </w:pPr>
      <w:r>
        <w:separator/>
      </w:r>
    </w:p>
  </w:footnote>
  <w:footnote w:type="continuationSeparator" w:id="0">
    <w:p w:rsidR="00722D2B" w:rsidRDefault="00722D2B" w:rsidP="00722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D2B" w:rsidRDefault="00722D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D2B" w:rsidRDefault="00722D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D2B" w:rsidRDefault="00722D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F64"/>
    <w:rsid w:val="002621C4"/>
    <w:rsid w:val="00722D2B"/>
    <w:rsid w:val="007B107C"/>
    <w:rsid w:val="007C7D43"/>
    <w:rsid w:val="007D1F64"/>
    <w:rsid w:val="00843802"/>
    <w:rsid w:val="008750B3"/>
    <w:rsid w:val="008E573D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1C0C581-900E-4E0F-B905-98A402B1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2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2D2B"/>
  </w:style>
  <w:style w:type="paragraph" w:styleId="Stopka">
    <w:name w:val="footer"/>
    <w:basedOn w:val="Normalny"/>
    <w:link w:val="StopkaZnak"/>
    <w:uiPriority w:val="99"/>
    <w:unhideWhenUsed/>
    <w:rsid w:val="00722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2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2026-06-29T10:14:00Z</cp:lastPrinted>
  <dcterms:created xsi:type="dcterms:W3CDTF">2026-06-29T10:14:00Z</dcterms:created>
  <dcterms:modified xsi:type="dcterms:W3CDTF">2026-06-29T10:14:00Z</dcterms:modified>
</cp:coreProperties>
</file>