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Załącznik nr</w:t>
      </w:r>
      <w:r w:rsidR="002B77E7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3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375C0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75C0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375C0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75C0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75C0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375C0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75C0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75C0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75C08" w:rsidRPr="007B107C" w:rsidTr="00E37F8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75C08" w:rsidRPr="007B107C" w:rsidRDefault="00375C08" w:rsidP="00E37F86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375C08" w:rsidRPr="007B107C" w:rsidRDefault="00375C08" w:rsidP="00E37F86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75C0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375C0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375C0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</w:t>
            </w:r>
            <w:r w:rsidR="002B77E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6</w:t>
            </w:r>
            <w:r w:rsidRPr="00375C0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r. poz.</w:t>
            </w:r>
            <w:r w:rsidR="002B77E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bookmarkStart w:id="0" w:name="_GoBack"/>
            <w:bookmarkEnd w:id="0"/>
            <w:r w:rsidR="002B77E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793</w:t>
            </w:r>
            <w:r w:rsidRPr="00375C0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375C08" w:rsidRPr="007B107C" w:rsidRDefault="00375C08" w:rsidP="00E37F86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375C08" w:rsidRPr="007B107C" w:rsidRDefault="00375C08" w:rsidP="00E37F86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375C08" w:rsidRPr="007B107C" w:rsidRDefault="00375C08" w:rsidP="00E37F86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375C08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75C0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Gadżety reklamowe dla Wydziału Elektrycznego- 4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375C08" w:rsidRPr="00375C0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CRZP/123/2026/AZP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375C08" w:rsidRPr="00375C0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C08" w:rsidRDefault="00375C08" w:rsidP="00375C08">
      <w:pPr>
        <w:spacing w:after="0" w:line="240" w:lineRule="auto"/>
      </w:pPr>
      <w:r>
        <w:separator/>
      </w:r>
    </w:p>
  </w:endnote>
  <w:endnote w:type="continuationSeparator" w:id="0">
    <w:p w:rsidR="00375C08" w:rsidRDefault="00375C08" w:rsidP="00375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C08" w:rsidRDefault="00375C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C08" w:rsidRDefault="00375C0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C08" w:rsidRDefault="00375C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C08" w:rsidRDefault="00375C08" w:rsidP="00375C08">
      <w:pPr>
        <w:spacing w:after="0" w:line="240" w:lineRule="auto"/>
      </w:pPr>
      <w:r>
        <w:separator/>
      </w:r>
    </w:p>
  </w:footnote>
  <w:footnote w:type="continuationSeparator" w:id="0">
    <w:p w:rsidR="00375C08" w:rsidRDefault="00375C08" w:rsidP="00375C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C08" w:rsidRDefault="00375C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C08" w:rsidRDefault="00375C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C08" w:rsidRDefault="00375C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E7C"/>
    <w:rsid w:val="002621C4"/>
    <w:rsid w:val="002B77E7"/>
    <w:rsid w:val="00375C08"/>
    <w:rsid w:val="00474E7C"/>
    <w:rsid w:val="007B107C"/>
    <w:rsid w:val="007C7D43"/>
    <w:rsid w:val="00843802"/>
    <w:rsid w:val="008750B3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A9448BF-CCD2-4E94-9C7F-31DC63105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5C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5C08"/>
  </w:style>
  <w:style w:type="paragraph" w:styleId="Stopka">
    <w:name w:val="footer"/>
    <w:basedOn w:val="Normalny"/>
    <w:link w:val="StopkaZnak"/>
    <w:uiPriority w:val="99"/>
    <w:unhideWhenUsed/>
    <w:rsid w:val="00375C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5C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2026-06-29T05:44:00Z</cp:lastPrinted>
  <dcterms:created xsi:type="dcterms:W3CDTF">2026-06-29T05:44:00Z</dcterms:created>
  <dcterms:modified xsi:type="dcterms:W3CDTF">2026-06-29T05:44:00Z</dcterms:modified>
</cp:coreProperties>
</file>