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B194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34F8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34F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34F8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34F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34F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34F8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34F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34F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34F81" w:rsidRPr="007B107C" w:rsidTr="00376DB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34F81" w:rsidRPr="007B107C" w:rsidRDefault="00834F81" w:rsidP="00376DB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34F81" w:rsidRPr="007B107C" w:rsidRDefault="00834F81" w:rsidP="00376DB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34F8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34F8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34F8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CB194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834F8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CB194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834F8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34F81" w:rsidRPr="007B107C" w:rsidRDefault="00834F81" w:rsidP="00376DB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34F81" w:rsidRPr="007B107C" w:rsidRDefault="00834F81" w:rsidP="00376DB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34F81" w:rsidRPr="007B107C" w:rsidRDefault="00834F81" w:rsidP="00376DB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34F8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34F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na potrzeby projektu Koliber - ponton z osprzętem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34F81" w:rsidRPr="00834F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CRZP/124/2026/AZP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34F81" w:rsidRPr="00834F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F81" w:rsidRDefault="00834F81" w:rsidP="00834F81">
      <w:pPr>
        <w:spacing w:after="0" w:line="240" w:lineRule="auto"/>
      </w:pPr>
      <w:r>
        <w:separator/>
      </w:r>
    </w:p>
  </w:endnote>
  <w:endnote w:type="continuationSeparator" w:id="0">
    <w:p w:rsidR="00834F81" w:rsidRDefault="00834F81" w:rsidP="00834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F81" w:rsidRDefault="00834F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F81" w:rsidRDefault="00834F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F81" w:rsidRDefault="00834F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F81" w:rsidRDefault="00834F81" w:rsidP="00834F81">
      <w:pPr>
        <w:spacing w:after="0" w:line="240" w:lineRule="auto"/>
      </w:pPr>
      <w:r>
        <w:separator/>
      </w:r>
    </w:p>
  </w:footnote>
  <w:footnote w:type="continuationSeparator" w:id="0">
    <w:p w:rsidR="00834F81" w:rsidRDefault="00834F81" w:rsidP="00834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F81" w:rsidRDefault="00834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F81" w:rsidRDefault="00834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F81" w:rsidRDefault="00834F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51"/>
    <w:rsid w:val="002621C4"/>
    <w:rsid w:val="007B107C"/>
    <w:rsid w:val="007C7D43"/>
    <w:rsid w:val="00834F81"/>
    <w:rsid w:val="00843802"/>
    <w:rsid w:val="008750B3"/>
    <w:rsid w:val="00C31816"/>
    <w:rsid w:val="00CB1942"/>
    <w:rsid w:val="00DC6551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0474080-7928-4E72-A1F3-A76AEED06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4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4F81"/>
  </w:style>
  <w:style w:type="paragraph" w:styleId="Stopka">
    <w:name w:val="footer"/>
    <w:basedOn w:val="Normalny"/>
    <w:link w:val="StopkaZnak"/>
    <w:uiPriority w:val="99"/>
    <w:unhideWhenUsed/>
    <w:rsid w:val="00834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4F81"/>
  </w:style>
  <w:style w:type="paragraph" w:styleId="Tekstdymka">
    <w:name w:val="Balloon Text"/>
    <w:basedOn w:val="Normalny"/>
    <w:link w:val="TekstdymkaZnak"/>
    <w:uiPriority w:val="99"/>
    <w:semiHidden/>
    <w:unhideWhenUsed/>
    <w:rsid w:val="00CB1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19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2026-06-29T07:27:00Z</cp:lastPrinted>
  <dcterms:created xsi:type="dcterms:W3CDTF">2026-06-29T07:27:00Z</dcterms:created>
  <dcterms:modified xsi:type="dcterms:W3CDTF">2026-06-29T07:27:00Z</dcterms:modified>
</cp:coreProperties>
</file>