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2793D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1520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520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1520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520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1520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1520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1520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1520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15204" w:rsidRPr="007B107C" w:rsidTr="00F56B1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15204" w:rsidRPr="007B107C" w:rsidRDefault="00615204" w:rsidP="00F56B12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15204" w:rsidRPr="007B107C" w:rsidRDefault="00615204" w:rsidP="00F56B12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1520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1520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1520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92793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61520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92793D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615204" w:rsidRPr="007B107C" w:rsidRDefault="00615204" w:rsidP="00F56B12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615204" w:rsidRPr="007B107C" w:rsidRDefault="00615204" w:rsidP="00F56B12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15204" w:rsidRPr="007B107C" w:rsidRDefault="00615204" w:rsidP="00F56B12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1520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1520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Kalendarze czterodzielne dla UMG na rok 2027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15204" w:rsidRPr="0061520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CRZP/120/2026/AZP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15204" w:rsidRPr="0061520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204" w:rsidRDefault="00615204" w:rsidP="00615204">
      <w:pPr>
        <w:spacing w:after="0" w:line="240" w:lineRule="auto"/>
      </w:pPr>
      <w:r>
        <w:separator/>
      </w:r>
    </w:p>
  </w:endnote>
  <w:endnote w:type="continuationSeparator" w:id="0">
    <w:p w:rsidR="00615204" w:rsidRDefault="00615204" w:rsidP="006152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204" w:rsidRDefault="006152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204" w:rsidRDefault="006152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204" w:rsidRDefault="006152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204" w:rsidRDefault="00615204" w:rsidP="00615204">
      <w:pPr>
        <w:spacing w:after="0" w:line="240" w:lineRule="auto"/>
      </w:pPr>
      <w:r>
        <w:separator/>
      </w:r>
    </w:p>
  </w:footnote>
  <w:footnote w:type="continuationSeparator" w:id="0">
    <w:p w:rsidR="00615204" w:rsidRDefault="00615204" w:rsidP="006152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204" w:rsidRDefault="00615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204" w:rsidRDefault="00615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204" w:rsidRDefault="00615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4A2"/>
    <w:rsid w:val="002621C4"/>
    <w:rsid w:val="00615204"/>
    <w:rsid w:val="007B107C"/>
    <w:rsid w:val="007C7D43"/>
    <w:rsid w:val="00843802"/>
    <w:rsid w:val="008750B3"/>
    <w:rsid w:val="0092793D"/>
    <w:rsid w:val="00BF04A2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4C064BC-2D99-4556-9FFD-B172628F9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5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5204"/>
  </w:style>
  <w:style w:type="paragraph" w:styleId="Stopka">
    <w:name w:val="footer"/>
    <w:basedOn w:val="Normalny"/>
    <w:link w:val="StopkaZnak"/>
    <w:uiPriority w:val="99"/>
    <w:unhideWhenUsed/>
    <w:rsid w:val="006152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204"/>
  </w:style>
  <w:style w:type="paragraph" w:styleId="Tekstdymka">
    <w:name w:val="Balloon Text"/>
    <w:basedOn w:val="Normalny"/>
    <w:link w:val="TekstdymkaZnak"/>
    <w:uiPriority w:val="99"/>
    <w:semiHidden/>
    <w:unhideWhenUsed/>
    <w:rsid w:val="009279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9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2026-06-18T12:53:00Z</cp:lastPrinted>
  <dcterms:created xsi:type="dcterms:W3CDTF">2026-06-18T12:53:00Z</dcterms:created>
  <dcterms:modified xsi:type="dcterms:W3CDTF">2026-06-18T12:53:00Z</dcterms:modified>
</cp:coreProperties>
</file>