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543A4" w:rsidRPr="00C543A4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543A4" w:rsidRPr="00C14101" w:rsidTr="00D969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43A4" w:rsidRPr="00C14101" w:rsidRDefault="00C543A4" w:rsidP="00D9693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543A4" w:rsidRPr="00C14101" w:rsidRDefault="00C543A4" w:rsidP="00D9693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543A4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C543A4" w:rsidRPr="00C14101" w:rsidRDefault="00C543A4" w:rsidP="00D96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543A4" w:rsidRPr="00C14101" w:rsidRDefault="00C543A4" w:rsidP="00D96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C543A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C543A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43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montaż przydomowych oczyszczalni ścieków poza aglomeracją Szerzyny w Gminie Szerzyny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43A4" w:rsidRPr="00D62E6E" w:rsidTr="00D96937">
        <w:tc>
          <w:tcPr>
            <w:tcW w:w="2269" w:type="dxa"/>
          </w:tcPr>
          <w:p w:rsidR="00C543A4" w:rsidRPr="00D62E6E" w:rsidRDefault="00C543A4" w:rsidP="00D969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543A4" w:rsidRPr="00D62E6E" w:rsidRDefault="00C543A4" w:rsidP="00D969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43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FER.271.10.2026</w:t>
            </w:r>
          </w:p>
        </w:tc>
      </w:tr>
    </w:tbl>
    <w:p w:rsidR="00BC121E" w:rsidRDefault="00C543A4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543A4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C543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43A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7E4" w:rsidRDefault="00C247E4">
      <w:r>
        <w:separator/>
      </w:r>
    </w:p>
  </w:endnote>
  <w:endnote w:type="continuationSeparator" w:id="1">
    <w:p w:rsidR="00C247E4" w:rsidRDefault="00C24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F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F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3A4" w:rsidRDefault="00C543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7E4" w:rsidRDefault="00C247E4">
      <w:r>
        <w:separator/>
      </w:r>
    </w:p>
  </w:footnote>
  <w:footnote w:type="continuationSeparator" w:id="1">
    <w:p w:rsidR="00C247E4" w:rsidRDefault="00C247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3A4" w:rsidRDefault="00C543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3A4" w:rsidRDefault="00AA5FA6">
    <w:pPr>
      <w:pStyle w:val="Nagwek"/>
    </w:pPr>
    <w:r w:rsidRPr="0088371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in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3A4" w:rsidRDefault="00C543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3A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A5FA6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47E4"/>
    <w:rsid w:val="00C33407"/>
    <w:rsid w:val="00C37CD2"/>
    <w:rsid w:val="00C527C7"/>
    <w:rsid w:val="00C543A4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2010-01-07T08:39:00Z</cp:lastPrinted>
  <dcterms:created xsi:type="dcterms:W3CDTF">2026-06-19T09:43:00Z</dcterms:created>
  <dcterms:modified xsi:type="dcterms:W3CDTF">2026-06-19T09:43:00Z</dcterms:modified>
</cp:coreProperties>
</file>