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B4EA4" w:rsidRPr="00EB4EA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EB4EA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E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montaż przydomowych oczyszczalni ścieków poza aglomeracją Szerzyny w Gminie Szerzyny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B4EA4" w:rsidRPr="00A2540E" w:rsidTr="00D81BC4">
        <w:tc>
          <w:tcPr>
            <w:tcW w:w="2269" w:type="dxa"/>
            <w:shd w:val="clear" w:color="auto" w:fill="auto"/>
          </w:tcPr>
          <w:p w:rsidR="00EB4EA4" w:rsidRPr="00A2540E" w:rsidRDefault="00EB4EA4" w:rsidP="00D81B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4EA4" w:rsidRPr="00A2540E" w:rsidRDefault="00EB4EA4" w:rsidP="00D81B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B4E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FER.271.10.2026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B4EA4" w:rsidRPr="00EB4EA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B4EA4" w:rsidRPr="00EB4EA4">
        <w:rPr>
          <w:rFonts w:ascii="Arial" w:hAnsi="Arial" w:cs="Arial"/>
          <w:sz w:val="24"/>
          <w:szCs w:val="24"/>
        </w:rPr>
        <w:t>(t.j.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EB4E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B4EA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FD0" w:rsidRDefault="00AB2FD0" w:rsidP="00025386">
      <w:pPr>
        <w:spacing w:after="0" w:line="240" w:lineRule="auto"/>
      </w:pPr>
      <w:r>
        <w:separator/>
      </w:r>
    </w:p>
  </w:endnote>
  <w:endnote w:type="continuationSeparator" w:id="1">
    <w:p w:rsidR="00AB2FD0" w:rsidRDefault="00AB2F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A4" w:rsidRDefault="00EB4EA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20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20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A4" w:rsidRDefault="00EB4E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FD0" w:rsidRDefault="00AB2FD0" w:rsidP="00025386">
      <w:pPr>
        <w:spacing w:after="0" w:line="240" w:lineRule="auto"/>
      </w:pPr>
      <w:r>
        <w:separator/>
      </w:r>
    </w:p>
  </w:footnote>
  <w:footnote w:type="continuationSeparator" w:id="1">
    <w:p w:rsidR="00AB2FD0" w:rsidRDefault="00AB2F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A4" w:rsidRDefault="00EB4E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A4" w:rsidRDefault="00302049">
    <w:pPr>
      <w:pStyle w:val="Nagwek"/>
    </w:pPr>
    <w:r w:rsidRPr="00CE4F1E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1in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A4" w:rsidRDefault="00EB4E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EA4"/>
    <w:rsid w:val="00025386"/>
    <w:rsid w:val="000423B9"/>
    <w:rsid w:val="00053927"/>
    <w:rsid w:val="00084786"/>
    <w:rsid w:val="0016158F"/>
    <w:rsid w:val="001C2314"/>
    <w:rsid w:val="00213980"/>
    <w:rsid w:val="0024648D"/>
    <w:rsid w:val="00302049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B2FD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4EA4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dcterms:created xsi:type="dcterms:W3CDTF">2026-06-19T09:20:00Z</dcterms:created>
  <dcterms:modified xsi:type="dcterms:W3CDTF">2026-06-19T09:20:00Z</dcterms:modified>
</cp:coreProperties>
</file>