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F2ABE" w:rsidRPr="00CF2AB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F2ABE" w:rsidRPr="00CF2ABE">
        <w:rPr>
          <w:rFonts w:ascii="Arial" w:hAnsi="Arial" w:cs="Arial"/>
          <w:sz w:val="24"/>
          <w:szCs w:val="24"/>
        </w:rPr>
        <w:t>(t.j. Dz. U. z 2024 r. poz. 1320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F2AB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2AB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montaż przydomowych oczyszczalni ścieków poza aglomeracją Szerzyny w Gminie Szerzyny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2ABE" w:rsidRPr="00A2540E" w:rsidTr="0023797B">
        <w:tc>
          <w:tcPr>
            <w:tcW w:w="2269" w:type="dxa"/>
            <w:shd w:val="clear" w:color="auto" w:fill="auto"/>
          </w:tcPr>
          <w:p w:rsidR="00CF2ABE" w:rsidRPr="00A2540E" w:rsidRDefault="00CF2ABE" w:rsidP="002379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2ABE" w:rsidRPr="00A2540E" w:rsidRDefault="00CF2ABE" w:rsidP="002379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2AB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FER.271.10.2026</w:t>
            </w:r>
          </w:p>
        </w:tc>
      </w:tr>
    </w:tbl>
    <w:p w:rsidR="00DC652A" w:rsidRPr="00053927" w:rsidRDefault="00CF2AB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F2AB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F2AB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CB5" w:rsidRDefault="009A3CB5" w:rsidP="00025386">
      <w:pPr>
        <w:spacing w:after="0" w:line="240" w:lineRule="auto"/>
      </w:pPr>
      <w:r>
        <w:separator/>
      </w:r>
    </w:p>
  </w:endnote>
  <w:endnote w:type="continuationSeparator" w:id="1">
    <w:p w:rsidR="009A3CB5" w:rsidRDefault="009A3C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ABE" w:rsidRDefault="00CF2AB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6B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6B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ABE" w:rsidRDefault="00CF2A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CB5" w:rsidRDefault="009A3CB5" w:rsidP="00025386">
      <w:pPr>
        <w:spacing w:after="0" w:line="240" w:lineRule="auto"/>
      </w:pPr>
      <w:r>
        <w:separator/>
      </w:r>
    </w:p>
  </w:footnote>
  <w:footnote w:type="continuationSeparator" w:id="1">
    <w:p w:rsidR="009A3CB5" w:rsidRDefault="009A3C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ABE" w:rsidRDefault="00CF2A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ABE" w:rsidRDefault="00E86B9B">
    <w:pPr>
      <w:pStyle w:val="Nagwek"/>
    </w:pPr>
    <w:r w:rsidRPr="00371FBA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1in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ABE" w:rsidRDefault="00CF2A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AB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3CB5"/>
    <w:rsid w:val="00A56A6F"/>
    <w:rsid w:val="00A87380"/>
    <w:rsid w:val="00AF4E90"/>
    <w:rsid w:val="00AF7375"/>
    <w:rsid w:val="00B62AD0"/>
    <w:rsid w:val="00B77707"/>
    <w:rsid w:val="00BE3BCE"/>
    <w:rsid w:val="00CB29AC"/>
    <w:rsid w:val="00CF2ABE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B9B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dcterms:created xsi:type="dcterms:W3CDTF">2026-06-19T09:10:00Z</dcterms:created>
  <dcterms:modified xsi:type="dcterms:W3CDTF">2026-06-19T09:10:00Z</dcterms:modified>
</cp:coreProperties>
</file>