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D70B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510B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510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510B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510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510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510B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510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510B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10B9" w:rsidRPr="007B107C" w:rsidTr="001A16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510B9" w:rsidRPr="007B107C" w:rsidRDefault="002510B9" w:rsidP="001A16A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510B9" w:rsidRPr="007B107C" w:rsidRDefault="002510B9" w:rsidP="001A16A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510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510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510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2510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</w:t>
            </w:r>
            <w:r w:rsidR="008D70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2510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</w:t>
            </w:r>
            <w:proofErr w:type="spellEnd"/>
            <w:r w:rsidRPr="002510B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510B9" w:rsidRPr="007B107C" w:rsidRDefault="002510B9" w:rsidP="001A16A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510B9" w:rsidRPr="007B107C" w:rsidRDefault="002510B9" w:rsidP="001A16A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510B9" w:rsidRPr="007B107C" w:rsidRDefault="002510B9" w:rsidP="001A16A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510B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510B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na potrzeby projektu Koliber - ponton z osprzętem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510B9" w:rsidRPr="002510B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510B9" w:rsidRPr="002510B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0B9" w:rsidRDefault="002510B9" w:rsidP="002510B9">
      <w:pPr>
        <w:spacing w:after="0" w:line="240" w:lineRule="auto"/>
      </w:pPr>
      <w:r>
        <w:separator/>
      </w:r>
    </w:p>
  </w:endnote>
  <w:endnote w:type="continuationSeparator" w:id="0">
    <w:p w:rsidR="002510B9" w:rsidRDefault="002510B9" w:rsidP="00251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B9" w:rsidRDefault="00251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B9" w:rsidRDefault="002510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B9" w:rsidRDefault="00251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0B9" w:rsidRDefault="002510B9" w:rsidP="002510B9">
      <w:pPr>
        <w:spacing w:after="0" w:line="240" w:lineRule="auto"/>
      </w:pPr>
      <w:r>
        <w:separator/>
      </w:r>
    </w:p>
  </w:footnote>
  <w:footnote w:type="continuationSeparator" w:id="0">
    <w:p w:rsidR="002510B9" w:rsidRDefault="002510B9" w:rsidP="00251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B9" w:rsidRDefault="00251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B9" w:rsidRDefault="00251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0B9" w:rsidRDefault="00251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A57"/>
    <w:rsid w:val="00031A57"/>
    <w:rsid w:val="002510B9"/>
    <w:rsid w:val="002621C4"/>
    <w:rsid w:val="007B107C"/>
    <w:rsid w:val="007C7D43"/>
    <w:rsid w:val="00843802"/>
    <w:rsid w:val="008750B3"/>
    <w:rsid w:val="008D70B2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7799025-7680-4C83-BFE8-0B721B51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51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10B9"/>
  </w:style>
  <w:style w:type="paragraph" w:styleId="Stopka">
    <w:name w:val="footer"/>
    <w:basedOn w:val="Normalny"/>
    <w:link w:val="StopkaZnak"/>
    <w:uiPriority w:val="99"/>
    <w:unhideWhenUsed/>
    <w:rsid w:val="00251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10B9"/>
  </w:style>
  <w:style w:type="paragraph" w:styleId="Tekstdymka">
    <w:name w:val="Balloon Text"/>
    <w:basedOn w:val="Normalny"/>
    <w:link w:val="TekstdymkaZnak"/>
    <w:uiPriority w:val="99"/>
    <w:semiHidden/>
    <w:unhideWhenUsed/>
    <w:rsid w:val="008D70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0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2026-06-18T07:09:00Z</cp:lastPrinted>
  <dcterms:created xsi:type="dcterms:W3CDTF">2026-06-18T07:09:00Z</dcterms:created>
  <dcterms:modified xsi:type="dcterms:W3CDTF">2026-06-18T07:09:00Z</dcterms:modified>
</cp:coreProperties>
</file>