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128BE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A6422" w:rsidRPr="002A6422">
        <w:rPr>
          <w:b/>
        </w:rPr>
        <w:t>CRZP/116/2026/AZP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851D60" w:rsidRDefault="00316F7C" w:rsidP="00851D60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A6422" w:rsidRPr="004A5DB6" w:rsidTr="009268FE">
        <w:tc>
          <w:tcPr>
            <w:tcW w:w="9212" w:type="dxa"/>
            <w:shd w:val="clear" w:color="auto" w:fill="auto"/>
          </w:tcPr>
          <w:p w:rsidR="002A6422" w:rsidRPr="004A5DB6" w:rsidRDefault="002A6422" w:rsidP="009268F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A6422" w:rsidRPr="004A5DB6" w:rsidRDefault="002A6422" w:rsidP="009268F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A6422">
              <w:t>(</w:t>
            </w:r>
            <w:proofErr w:type="spellStart"/>
            <w:r w:rsidRPr="002A6422">
              <w:t>t.j</w:t>
            </w:r>
            <w:proofErr w:type="spellEnd"/>
            <w:r w:rsidRPr="002A6422">
              <w:t xml:space="preserve">. Dz. U. z 2024 r. poz. 1320 z </w:t>
            </w:r>
            <w:proofErr w:type="spellStart"/>
            <w:r w:rsidRPr="002A6422">
              <w:t>p</w:t>
            </w:r>
            <w:r w:rsidR="00851D60">
              <w:t>óź</w:t>
            </w:r>
            <w:r w:rsidRPr="002A6422">
              <w:t>n</w:t>
            </w:r>
            <w:proofErr w:type="spellEnd"/>
            <w:r w:rsidRPr="002A6422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A6422" w:rsidRPr="004A5DB6" w:rsidRDefault="002A6422" w:rsidP="009268F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A6422" w:rsidRPr="004A5DB6" w:rsidRDefault="002A6422" w:rsidP="009268F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A6422" w:rsidRPr="004A5DB6" w:rsidRDefault="002A6422" w:rsidP="009268F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A6422" w:rsidRPr="002A642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A6422" w:rsidP="005434B3">
      <w:pPr>
        <w:spacing w:after="240" w:line="276" w:lineRule="auto"/>
        <w:jc w:val="center"/>
      </w:pPr>
      <w:r w:rsidRPr="002A6422">
        <w:rPr>
          <w:b/>
        </w:rPr>
        <w:t>Usługa zaprojektowania, opracowania, implementacji, wdrożenia i utrzymania oprogramowania systemu szkoleniowego AR Bridge Simulator z wykorzystaniem rzeczywistości rozszerzonej.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2426FF" w:rsidRPr="00851D60" w:rsidRDefault="00C113BF" w:rsidP="00851D60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51D60" w:rsidRDefault="004F23F7" w:rsidP="000857C0">
      <w:pPr>
        <w:spacing w:after="120" w:line="276" w:lineRule="auto"/>
        <w:jc w:val="both"/>
      </w:pPr>
      <w:r w:rsidRPr="00851D60">
        <w:t>Oświadczam,</w:t>
      </w:r>
      <w:r w:rsidR="00313417" w:rsidRPr="00851D60">
        <w:t xml:space="preserve"> że spełniam</w:t>
      </w:r>
      <w:r w:rsidR="004541F9" w:rsidRPr="00851D60">
        <w:t>, określone przez Zamawiającego,</w:t>
      </w:r>
      <w:r w:rsidR="00313417" w:rsidRPr="00851D60">
        <w:t xml:space="preserve"> warunki udziału </w:t>
      </w:r>
      <w:r w:rsidR="004541F9" w:rsidRPr="00851D6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51D6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51D6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851D60">
              <w:rPr>
                <w:b/>
              </w:rPr>
              <w:t>Warunki udziału w postępowaniu</w:t>
            </w:r>
          </w:p>
        </w:tc>
      </w:tr>
      <w:tr w:rsidR="002A6422" w:rsidRPr="003A59F0" w:rsidTr="009268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422">
              <w:rPr>
                <w:rFonts w:cs="Calibri"/>
                <w:b/>
                <w:bCs/>
              </w:rPr>
              <w:t>Sytuacja ekonomiczna lub finansowa</w:t>
            </w:r>
          </w:p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Zamawiający nie określa szczegółowego warunku w tym zakresie.</w:t>
            </w:r>
          </w:p>
        </w:tc>
      </w:tr>
      <w:tr w:rsidR="002A6422" w:rsidRPr="003A59F0" w:rsidTr="009268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422">
              <w:rPr>
                <w:rFonts w:cs="Calibri"/>
                <w:b/>
                <w:bCs/>
              </w:rPr>
              <w:t>Zdolność techniczna lub zawodowa</w:t>
            </w:r>
          </w:p>
          <w:p w:rsidR="002A6422" w:rsidRPr="002A6422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1. Wykonawca musi wykazać, iż w okresie ostatnich trzech lat przed upływem terminu składania ofert, a jeżeli okres prowadzenia działalności jest krótszy - w tym okresie, wykonał co najmniej jedną usługę w realizacji projektów obejmujących tworzenie, rozwój, wdrażanie lub wykorzystanie dedykowanego oprogramowania, narzędzi informatycznych, modeli obliczeniowych, symulacyjnych lub analitycznych dla zastosowań związanych z obszarem morskim, portowym, nawigacyjnym lub transportu wodnego</w:t>
            </w:r>
          </w:p>
          <w:p w:rsidR="002A6422" w:rsidRPr="002A6422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2. Wykonawca musi wykazać, że osoba skierowana do realizacji zamówienia posiada w portfolio co najmniej jeden projekt obejmujący tworzenie lub rozwój aplikacji wykonanej z wykorzystaniem silnika Unity, języka C# lub technologii równoważnych.</w:t>
            </w:r>
          </w:p>
          <w:p w:rsidR="002A6422" w:rsidRPr="002A6422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Na potwierdzenie spełnienia warunków Wykonawca uzupełni i złoży dokumenty: wykaz osób oraz wykaz usług wraz z załącznikami.</w:t>
            </w:r>
          </w:p>
          <w:p w:rsidR="002A6422" w:rsidRPr="002A6422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Usługi zawarte w wykazie usług, na potwierdzenie spełnienia warunków, muszą być zrealizowane przez osobę skierowaną do realizacji zamówienia i wskazanego przez Wykonawcę w wykazie osób.</w:t>
            </w:r>
          </w:p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2A6422" w:rsidRPr="003A59F0" w:rsidTr="009268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422">
              <w:rPr>
                <w:rFonts w:cs="Calibri"/>
                <w:b/>
                <w:bCs/>
              </w:rPr>
              <w:t>Zdolność do występowania w obrocie gospodarczym</w:t>
            </w:r>
          </w:p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Zamawiający nie określa szczegółowego warunku w tym zakresie.</w:t>
            </w:r>
          </w:p>
        </w:tc>
      </w:tr>
      <w:tr w:rsidR="002A6422" w:rsidRPr="003A59F0" w:rsidTr="009268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A642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A6422" w:rsidRPr="00A95E89" w:rsidRDefault="002A6422" w:rsidP="009268FE">
            <w:pPr>
              <w:spacing w:before="60" w:after="120"/>
              <w:jc w:val="both"/>
              <w:rPr>
                <w:rFonts w:cs="Calibri"/>
              </w:rPr>
            </w:pPr>
            <w:r w:rsidRPr="002A642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51D6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51D60">
        <w:rPr>
          <w:sz w:val="20"/>
          <w:szCs w:val="20"/>
        </w:rPr>
        <w:t xml:space="preserve">…………….……. </w:t>
      </w:r>
      <w:r w:rsidRPr="00851D60">
        <w:rPr>
          <w:i/>
          <w:sz w:val="16"/>
          <w:szCs w:val="16"/>
        </w:rPr>
        <w:t>(miejscowość),</w:t>
      </w:r>
      <w:r w:rsidRPr="00851D60">
        <w:rPr>
          <w:i/>
          <w:sz w:val="18"/>
          <w:szCs w:val="18"/>
        </w:rPr>
        <w:t xml:space="preserve"> </w:t>
      </w:r>
      <w:r w:rsidRPr="00851D60">
        <w:rPr>
          <w:sz w:val="20"/>
          <w:szCs w:val="20"/>
        </w:rPr>
        <w:t xml:space="preserve">dnia ………….……. r. </w:t>
      </w:r>
    </w:p>
    <w:p w:rsidR="00025C8D" w:rsidRPr="00851D6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51D60">
        <w:rPr>
          <w:sz w:val="20"/>
          <w:szCs w:val="20"/>
        </w:rPr>
        <w:tab/>
      </w:r>
      <w:r w:rsidRPr="00851D60">
        <w:rPr>
          <w:sz w:val="20"/>
          <w:szCs w:val="20"/>
        </w:rPr>
        <w:tab/>
      </w:r>
      <w:r w:rsidRPr="00851D60">
        <w:rPr>
          <w:sz w:val="20"/>
          <w:szCs w:val="20"/>
        </w:rPr>
        <w:tab/>
      </w:r>
      <w:r w:rsidRPr="00851D60">
        <w:rPr>
          <w:sz w:val="20"/>
          <w:szCs w:val="20"/>
        </w:rPr>
        <w:tab/>
      </w:r>
      <w:r w:rsidRPr="00851D60">
        <w:rPr>
          <w:sz w:val="20"/>
          <w:szCs w:val="20"/>
        </w:rPr>
        <w:tab/>
      </w:r>
      <w:r w:rsidRPr="00851D60">
        <w:rPr>
          <w:sz w:val="20"/>
          <w:szCs w:val="20"/>
        </w:rPr>
        <w:tab/>
      </w:r>
      <w:r w:rsidRPr="00851D60">
        <w:rPr>
          <w:sz w:val="20"/>
          <w:szCs w:val="20"/>
        </w:rPr>
        <w:tab/>
        <w:t>…………………………………………</w:t>
      </w:r>
    </w:p>
    <w:p w:rsidR="00F8042D" w:rsidRPr="00851D6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51D60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51D60">
        <w:t xml:space="preserve">Oświadczam, że wszystkie informacje podane w powyższych oświadczeniach są aktualne </w:t>
      </w:r>
      <w:r w:rsidR="00FE4E2B" w:rsidRPr="00851D60">
        <w:br/>
      </w:r>
      <w:r w:rsidRPr="00851D60">
        <w:t xml:space="preserve">i zgodne z prawdą oraz zostały przedstawione z pełną świadomością konsekwencji wprowadzenia </w:t>
      </w:r>
      <w:r w:rsidR="00950F2A" w:rsidRPr="00851D60">
        <w:t>Z</w:t>
      </w:r>
      <w:r w:rsidRPr="00851D60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B09" w:rsidRDefault="00177B09" w:rsidP="0038231F">
      <w:pPr>
        <w:spacing w:after="0" w:line="240" w:lineRule="auto"/>
      </w:pPr>
      <w:r>
        <w:separator/>
      </w:r>
    </w:p>
  </w:endnote>
  <w:endnote w:type="continuationSeparator" w:id="0">
    <w:p w:rsidR="00177B09" w:rsidRDefault="00177B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422" w:rsidRDefault="002A6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422" w:rsidRDefault="002A6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B09" w:rsidRDefault="00177B09" w:rsidP="0038231F">
      <w:pPr>
        <w:spacing w:after="0" w:line="240" w:lineRule="auto"/>
      </w:pPr>
      <w:r>
        <w:separator/>
      </w:r>
    </w:p>
  </w:footnote>
  <w:footnote w:type="continuationSeparator" w:id="0">
    <w:p w:rsidR="00177B09" w:rsidRDefault="00177B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422" w:rsidRDefault="002A6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D60" w:rsidRPr="000B52A6" w:rsidRDefault="000128BE" w:rsidP="00851D6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  <w:p w:rsidR="002A6422" w:rsidRDefault="002A6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422" w:rsidRDefault="002A6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B09"/>
    <w:rsid w:val="000128B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7B09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6422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1D60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3B5884BD"/>
  <w15:chartTrackingRefBased/>
  <w15:docId w15:val="{2980F320-1CA1-4E21-842D-EFD786D6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2210D-4E98-47E9-8A45-8043B2254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691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2026-06-17T05:29:00Z</cp:lastPrinted>
  <dcterms:created xsi:type="dcterms:W3CDTF">2026-06-17T05:31:00Z</dcterms:created>
  <dcterms:modified xsi:type="dcterms:W3CDTF">2026-06-17T05:31:00Z</dcterms:modified>
</cp:coreProperties>
</file>