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291F75">
        <w:rPr>
          <w:rFonts w:ascii="Arial" w:hAnsi="Arial" w:cs="Arial"/>
          <w:bCs/>
          <w:i w:val="0"/>
          <w:szCs w:val="24"/>
        </w:rPr>
        <w:t>4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D491B" w:rsidRPr="002D491B">
        <w:rPr>
          <w:rFonts w:ascii="Arial" w:hAnsi="Arial" w:cs="Arial"/>
          <w:b/>
          <w:sz w:val="24"/>
          <w:szCs w:val="24"/>
        </w:rPr>
        <w:t>CRZP/</w:t>
      </w:r>
      <w:r w:rsidR="00323726">
        <w:rPr>
          <w:rFonts w:ascii="Arial" w:hAnsi="Arial" w:cs="Arial"/>
          <w:b/>
          <w:sz w:val="24"/>
          <w:szCs w:val="24"/>
        </w:rPr>
        <w:t>11</w:t>
      </w:r>
      <w:r w:rsidR="002D491B" w:rsidRPr="002D491B">
        <w:rPr>
          <w:rFonts w:ascii="Arial" w:hAnsi="Arial" w:cs="Arial"/>
          <w:b/>
          <w:sz w:val="24"/>
          <w:szCs w:val="24"/>
        </w:rPr>
        <w:t>5/2026/AZP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D491B" w:rsidRPr="002D491B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D491B" w:rsidRPr="002D491B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2D491B" w:rsidRPr="002D491B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D491B" w:rsidRPr="002D491B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2D491B" w:rsidRPr="002D491B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D491B" w:rsidRPr="0012157F" w:rsidTr="00577F55">
        <w:tc>
          <w:tcPr>
            <w:tcW w:w="9104" w:type="dxa"/>
            <w:shd w:val="clear" w:color="auto" w:fill="D9D9D9"/>
          </w:tcPr>
          <w:p w:rsidR="002D491B" w:rsidRPr="0012157F" w:rsidRDefault="002D491B" w:rsidP="00577F5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D491B" w:rsidRDefault="002D491B" w:rsidP="00577F5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D491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D491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D491B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2D491B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2D491B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2D491B" w:rsidRPr="00C86421" w:rsidRDefault="002D491B" w:rsidP="00577F5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2D491B" w:rsidRDefault="002D491B" w:rsidP="00577F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D491B" w:rsidRPr="00C86421" w:rsidRDefault="002D491B" w:rsidP="00577F5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2D491B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2D491B">
        <w:rPr>
          <w:rFonts w:ascii="Arial" w:hAnsi="Arial" w:cs="Arial"/>
          <w:b/>
          <w:sz w:val="24"/>
          <w:szCs w:val="24"/>
        </w:rPr>
        <w:t>Sukcesywna dostawa odczynników chemicznych do realizacji prac B+R</w:t>
      </w:r>
      <w:r w:rsidR="00323726">
        <w:rPr>
          <w:rFonts w:ascii="Arial" w:hAnsi="Arial" w:cs="Arial"/>
          <w:b/>
          <w:sz w:val="24"/>
          <w:szCs w:val="24"/>
        </w:rPr>
        <w:t xml:space="preserve"> powtórne</w:t>
      </w:r>
      <w:bookmarkStart w:id="0" w:name="_GoBack"/>
      <w:bookmarkEnd w:id="0"/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2D491B" w:rsidRPr="002D491B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 xml:space="preserve">INFORMACJA DOTYCZĄCA POLEGANIA NA ZDOLNOŚCIACH LUB SYTUACJI PODMIOTU UDOSTĘPNIAJĄCEGO ZASOBY W ZAKRESIE </w:t>
            </w:r>
            <w:r w:rsidRPr="00103D09">
              <w:rPr>
                <w:rFonts w:ascii="Arial" w:hAnsi="Arial" w:cs="Arial"/>
                <w:b/>
                <w:sz w:val="24"/>
                <w:szCs w:val="24"/>
              </w:rPr>
              <w:lastRenderedPageBreak/>
              <w:t>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D491B" w:rsidRPr="0012157F" w:rsidTr="00577F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91B" w:rsidRPr="0012157F" w:rsidRDefault="002D491B" w:rsidP="00577F5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91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91B" w:rsidRPr="0012157F" w:rsidRDefault="002D491B" w:rsidP="00577F5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491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2D491B" w:rsidRPr="0012157F" w:rsidRDefault="002D491B" w:rsidP="00577F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491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D491B" w:rsidRPr="0012157F" w:rsidTr="00577F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91B" w:rsidRPr="0012157F" w:rsidRDefault="002D491B" w:rsidP="00577F5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91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91B" w:rsidRPr="0012157F" w:rsidRDefault="002D491B" w:rsidP="00577F5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491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D491B" w:rsidRPr="0012157F" w:rsidRDefault="002D491B" w:rsidP="00577F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491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D491B" w:rsidRPr="0012157F" w:rsidTr="00577F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91B" w:rsidRPr="0012157F" w:rsidRDefault="002D491B" w:rsidP="00577F5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91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91B" w:rsidRPr="0012157F" w:rsidRDefault="002D491B" w:rsidP="00577F5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491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2D491B" w:rsidRPr="0012157F" w:rsidRDefault="002D491B" w:rsidP="00577F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491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D491B" w:rsidRPr="0012157F" w:rsidTr="00577F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91B" w:rsidRPr="0012157F" w:rsidRDefault="002D491B" w:rsidP="00577F5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91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91B" w:rsidRPr="0012157F" w:rsidRDefault="002D491B" w:rsidP="00577F5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491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2D491B" w:rsidRPr="0012157F" w:rsidRDefault="002D491B" w:rsidP="00577F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491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7862" w:rsidRDefault="00E77862" w:rsidP="0038231F">
      <w:pPr>
        <w:spacing w:after="0" w:line="240" w:lineRule="auto"/>
      </w:pPr>
      <w:r>
        <w:separator/>
      </w:r>
    </w:p>
  </w:endnote>
  <w:endnote w:type="continuationSeparator" w:id="0">
    <w:p w:rsidR="00E77862" w:rsidRDefault="00E778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005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005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7862" w:rsidRDefault="00E77862" w:rsidP="0038231F">
      <w:pPr>
        <w:spacing w:after="0" w:line="240" w:lineRule="auto"/>
      </w:pPr>
      <w:r>
        <w:separator/>
      </w:r>
    </w:p>
  </w:footnote>
  <w:footnote w:type="continuationSeparator" w:id="0">
    <w:p w:rsidR="00E77862" w:rsidRDefault="00E77862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1F75" w:rsidRDefault="00323726" w:rsidP="00291F75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drawing" o:spid="_x0000_i1025" type="#_x0000_t75" style="width:453.75pt;height:60.75pt;visibility:visible;mso-wrap-style:square">
          <v:imagedata r:id="rId1" o:title=""/>
        </v:shape>
      </w:pict>
    </w:r>
  </w:p>
  <w:p w:rsidR="002D491B" w:rsidRDefault="00291F75" w:rsidP="00D431D7">
    <w:pPr>
      <w:pBdr>
        <w:bottom w:val="single" w:sz="4" w:space="1" w:color="auto"/>
      </w:pBdr>
      <w:ind w:hanging="2"/>
      <w:jc w:val="center"/>
    </w:pPr>
    <w:r>
      <w:rPr>
        <w:rFonts w:ascii="Arial" w:hAnsi="Arial" w:cs="Arial"/>
        <w:i/>
        <w:iCs/>
        <w:sz w:val="20"/>
      </w:rPr>
      <w:t xml:space="preserve">Działanie realizowane w ramach zadania nr 1 „Inkubator Rozwoju” projektu niekonkurencyjnego pn. „Science4Business - Nauka dla Biznesu” na podstawie Porozumienia nr FENG.02.05-IP.07-001/23 z dnia 17 kwietnia 2025 r. oraz w ramach umowy nr </w:t>
    </w:r>
    <w:proofErr w:type="spellStart"/>
    <w:r>
      <w:rPr>
        <w:rFonts w:ascii="Arial" w:hAnsi="Arial" w:cs="Arial"/>
        <w:i/>
        <w:iCs/>
        <w:sz w:val="20"/>
      </w:rPr>
      <w:t>MNiSW</w:t>
    </w:r>
    <w:proofErr w:type="spellEnd"/>
    <w:r>
      <w:rPr>
        <w:rFonts w:ascii="Arial" w:hAnsi="Arial" w:cs="Arial"/>
        <w:i/>
        <w:iCs/>
        <w:sz w:val="20"/>
      </w:rPr>
      <w:t>/2025/DPI/251 o partnerstwie przy wspólnej realizacji projektu, w ramach Programu Fundusze Europejskie dla Nowoczesnej Gospodarki 2021-2027 współfinansowanego ze środków Europejskiego Funduszu Rozwoju Regionalnego, Działanie FENG.02.05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7862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1F75"/>
    <w:rsid w:val="00292198"/>
    <w:rsid w:val="002A4E3C"/>
    <w:rsid w:val="002B2AD9"/>
    <w:rsid w:val="002C1C7B"/>
    <w:rsid w:val="002C3302"/>
    <w:rsid w:val="002C4137"/>
    <w:rsid w:val="002C4948"/>
    <w:rsid w:val="002D491B"/>
    <w:rsid w:val="002E641A"/>
    <w:rsid w:val="002E66EB"/>
    <w:rsid w:val="002E6D70"/>
    <w:rsid w:val="00301BA0"/>
    <w:rsid w:val="00313417"/>
    <w:rsid w:val="00313911"/>
    <w:rsid w:val="00323726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431D7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77862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682DAB3E"/>
  <w15:chartTrackingRefBased/>
  <w15:docId w15:val="{845F0C72-6121-4C5F-9000-24E912DA5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56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B0095F-AE36-46B6-816B-05A620CE1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911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2026-06-15T08:22:00Z</cp:lastPrinted>
  <dcterms:created xsi:type="dcterms:W3CDTF">2026-06-15T08:22:00Z</dcterms:created>
  <dcterms:modified xsi:type="dcterms:W3CDTF">2026-06-15T08:22:00Z</dcterms:modified>
</cp:coreProperties>
</file>