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C06AC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507E2" w:rsidRPr="008507E2">
        <w:rPr>
          <w:b/>
        </w:rPr>
        <w:t>CRZP/111/2026/AZP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507E2" w:rsidRPr="004A5DB6" w:rsidTr="00805A84">
        <w:tc>
          <w:tcPr>
            <w:tcW w:w="9212" w:type="dxa"/>
            <w:shd w:val="clear" w:color="auto" w:fill="auto"/>
          </w:tcPr>
          <w:p w:rsidR="008507E2" w:rsidRPr="004A5DB6" w:rsidRDefault="008507E2" w:rsidP="00805A8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507E2" w:rsidRPr="004A5DB6" w:rsidRDefault="008507E2" w:rsidP="00805A8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507E2">
              <w:t>(</w:t>
            </w:r>
            <w:proofErr w:type="spellStart"/>
            <w:r w:rsidRPr="008507E2">
              <w:t>t.j</w:t>
            </w:r>
            <w:proofErr w:type="spellEnd"/>
            <w:r w:rsidRPr="008507E2">
              <w:t xml:space="preserve">. Dz. U. z 2024 r. poz. 1320 z </w:t>
            </w:r>
            <w:proofErr w:type="spellStart"/>
            <w:r w:rsidRPr="008507E2">
              <w:t>p</w:t>
            </w:r>
            <w:r w:rsidR="00EC06AC">
              <w:t>óź</w:t>
            </w:r>
            <w:r w:rsidRPr="008507E2">
              <w:t>n</w:t>
            </w:r>
            <w:proofErr w:type="spellEnd"/>
            <w:r w:rsidRPr="008507E2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8507E2" w:rsidRPr="004A5DB6" w:rsidRDefault="008507E2" w:rsidP="00805A8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507E2" w:rsidRPr="004A5DB6" w:rsidRDefault="008507E2" w:rsidP="00805A8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507E2" w:rsidRPr="004A5DB6" w:rsidRDefault="008507E2" w:rsidP="00805A8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507E2" w:rsidRPr="008507E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507E2" w:rsidP="005434B3">
      <w:pPr>
        <w:spacing w:after="240" w:line="276" w:lineRule="auto"/>
        <w:jc w:val="center"/>
      </w:pPr>
      <w:r w:rsidRPr="008507E2">
        <w:rPr>
          <w:b/>
        </w:rPr>
        <w:t>Gadżety reklamowe z logo UMG - linijka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2ACE" w:rsidRDefault="00D02ACE" w:rsidP="0038231F">
      <w:pPr>
        <w:spacing w:after="0" w:line="240" w:lineRule="auto"/>
      </w:pPr>
      <w:r>
        <w:separator/>
      </w:r>
    </w:p>
  </w:endnote>
  <w:endnote w:type="continuationSeparator" w:id="0">
    <w:p w:rsidR="00D02ACE" w:rsidRDefault="00D02A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07E2" w:rsidRDefault="008507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07E2" w:rsidRDefault="008507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2ACE" w:rsidRDefault="00D02ACE" w:rsidP="0038231F">
      <w:pPr>
        <w:spacing w:after="0" w:line="240" w:lineRule="auto"/>
      </w:pPr>
      <w:r>
        <w:separator/>
      </w:r>
    </w:p>
  </w:footnote>
  <w:footnote w:type="continuationSeparator" w:id="0">
    <w:p w:rsidR="00D02ACE" w:rsidRDefault="00D02AC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07E2" w:rsidRDefault="008507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07E2" w:rsidRDefault="008507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07E2" w:rsidRDefault="008507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2AC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07E2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02ACE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06AC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E99CE1"/>
  <w15:chartTrackingRefBased/>
  <w15:docId w15:val="{24308DFE-5FBA-4853-A71D-5EF7241AD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2DC8A-4B83-4D5F-B5A0-C73BB690C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2026-06-10T08:25:00Z</cp:lastPrinted>
  <dcterms:created xsi:type="dcterms:W3CDTF">2026-06-10T08:25:00Z</dcterms:created>
  <dcterms:modified xsi:type="dcterms:W3CDTF">2026-06-10T08:25:00Z</dcterms:modified>
</cp:coreProperties>
</file>