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D246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2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6079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6079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6079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6079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6079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6079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6079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6079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0796" w:rsidRPr="007B107C" w:rsidTr="00805A8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0796" w:rsidRPr="007B107C" w:rsidRDefault="00860796" w:rsidP="00805A8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60796" w:rsidRPr="007B107C" w:rsidRDefault="00860796" w:rsidP="00805A8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079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6079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6079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86079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</w:t>
            </w:r>
            <w:r w:rsidR="002D246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r w:rsidRPr="0086079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</w:t>
            </w:r>
            <w:proofErr w:type="spellEnd"/>
            <w:r w:rsidRPr="0086079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60796" w:rsidRPr="007B107C" w:rsidRDefault="00860796" w:rsidP="00805A8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60796" w:rsidRPr="007B107C" w:rsidRDefault="00860796" w:rsidP="00805A8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60796" w:rsidRPr="007B107C" w:rsidRDefault="00860796" w:rsidP="00805A8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6079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6079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Gadżety reklamowe z logo UMG - linijka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60796" w:rsidRPr="0086079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CRZP/111/2026/AZP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60796" w:rsidRPr="0086079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796" w:rsidRDefault="00860796" w:rsidP="00860796">
      <w:pPr>
        <w:spacing w:after="0" w:line="240" w:lineRule="auto"/>
      </w:pPr>
      <w:r>
        <w:separator/>
      </w:r>
    </w:p>
  </w:endnote>
  <w:endnote w:type="continuationSeparator" w:id="0">
    <w:p w:rsidR="00860796" w:rsidRDefault="00860796" w:rsidP="00860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96" w:rsidRDefault="008607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96" w:rsidRDefault="008607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96" w:rsidRDefault="0086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796" w:rsidRDefault="00860796" w:rsidP="00860796">
      <w:pPr>
        <w:spacing w:after="0" w:line="240" w:lineRule="auto"/>
      </w:pPr>
      <w:r>
        <w:separator/>
      </w:r>
    </w:p>
  </w:footnote>
  <w:footnote w:type="continuationSeparator" w:id="0">
    <w:p w:rsidR="00860796" w:rsidRDefault="00860796" w:rsidP="00860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96" w:rsidRDefault="00860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96" w:rsidRDefault="00860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796" w:rsidRDefault="00860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178"/>
    <w:rsid w:val="00255178"/>
    <w:rsid w:val="002621C4"/>
    <w:rsid w:val="002D246F"/>
    <w:rsid w:val="007B107C"/>
    <w:rsid w:val="007C7D43"/>
    <w:rsid w:val="00843802"/>
    <w:rsid w:val="00860796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D625597-D405-4E94-BBBA-8F8E822CA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0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0796"/>
  </w:style>
  <w:style w:type="paragraph" w:styleId="Stopka">
    <w:name w:val="footer"/>
    <w:basedOn w:val="Normalny"/>
    <w:link w:val="StopkaZnak"/>
    <w:uiPriority w:val="99"/>
    <w:unhideWhenUsed/>
    <w:rsid w:val="00860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0796"/>
  </w:style>
  <w:style w:type="paragraph" w:styleId="Tekstdymka">
    <w:name w:val="Balloon Text"/>
    <w:basedOn w:val="Normalny"/>
    <w:link w:val="TekstdymkaZnak"/>
    <w:uiPriority w:val="99"/>
    <w:semiHidden/>
    <w:unhideWhenUsed/>
    <w:rsid w:val="002D2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2026-06-10T08:24:00Z</cp:lastPrinted>
  <dcterms:created xsi:type="dcterms:W3CDTF">2026-06-10T08:24:00Z</dcterms:created>
  <dcterms:modified xsi:type="dcterms:W3CDTF">2026-06-10T08:24:00Z</dcterms:modified>
</cp:coreProperties>
</file>