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055386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368F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368F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368F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368F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368F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368F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368F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368F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368F8" w:rsidRPr="007B107C" w:rsidTr="0071301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368F8" w:rsidRPr="007B107C" w:rsidRDefault="002368F8" w:rsidP="0071301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368F8" w:rsidRPr="007B107C" w:rsidRDefault="002368F8" w:rsidP="0071301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368F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368F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368F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</w:t>
            </w:r>
            <w:r w:rsidR="0005538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bookmarkStart w:id="0" w:name="_GoBack"/>
            <w:bookmarkEnd w:id="0"/>
            <w:r w:rsidRPr="002368F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2368F8" w:rsidRPr="007B107C" w:rsidRDefault="002368F8" w:rsidP="0071301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2368F8" w:rsidRPr="007B107C" w:rsidRDefault="002368F8" w:rsidP="0071301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368F8" w:rsidRPr="007B107C" w:rsidRDefault="002368F8" w:rsidP="0071301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368F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368F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Meble do pomieszczeń biurowych i dydaktycznych na Wydziale Informatyki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368F8" w:rsidRPr="002368F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CRZP/96/2026/AZP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368F8" w:rsidRPr="002368F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2368F8" w:rsidRPr="007B107C" w:rsidRDefault="002368F8" w:rsidP="002368F8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2368F8" w:rsidRPr="007B107C" w:rsidRDefault="002368F8" w:rsidP="002368F8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art. 109 ust. 1 pkt 7 ustawy </w:t>
      </w:r>
      <w:proofErr w:type="spellStart"/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68F8" w:rsidRDefault="002368F8" w:rsidP="002368F8">
      <w:pPr>
        <w:spacing w:after="0" w:line="240" w:lineRule="auto"/>
      </w:pPr>
      <w:r>
        <w:separator/>
      </w:r>
    </w:p>
  </w:endnote>
  <w:endnote w:type="continuationSeparator" w:id="0">
    <w:p w:rsidR="002368F8" w:rsidRDefault="002368F8" w:rsidP="00236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8F8" w:rsidRDefault="002368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8F8" w:rsidRDefault="002368F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8F8" w:rsidRDefault="002368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68F8" w:rsidRDefault="002368F8" w:rsidP="002368F8">
      <w:pPr>
        <w:spacing w:after="0" w:line="240" w:lineRule="auto"/>
      </w:pPr>
      <w:r>
        <w:separator/>
      </w:r>
    </w:p>
  </w:footnote>
  <w:footnote w:type="continuationSeparator" w:id="0">
    <w:p w:rsidR="002368F8" w:rsidRDefault="002368F8" w:rsidP="002368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8F8" w:rsidRDefault="002368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8F8" w:rsidRDefault="002368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8F8" w:rsidRDefault="002368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356"/>
    <w:rsid w:val="00055386"/>
    <w:rsid w:val="002368F8"/>
    <w:rsid w:val="002621C4"/>
    <w:rsid w:val="007B107C"/>
    <w:rsid w:val="007C7D43"/>
    <w:rsid w:val="00843802"/>
    <w:rsid w:val="008750B3"/>
    <w:rsid w:val="00C10356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23AFFA2-CD30-45DA-BB9E-E6CD8A153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6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68F8"/>
  </w:style>
  <w:style w:type="paragraph" w:styleId="Stopka">
    <w:name w:val="footer"/>
    <w:basedOn w:val="Normalny"/>
    <w:link w:val="StopkaZnak"/>
    <w:uiPriority w:val="99"/>
    <w:unhideWhenUsed/>
    <w:rsid w:val="00236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68F8"/>
  </w:style>
  <w:style w:type="paragraph" w:styleId="Tekstdymka">
    <w:name w:val="Balloon Text"/>
    <w:basedOn w:val="Normalny"/>
    <w:link w:val="TekstdymkaZnak"/>
    <w:uiPriority w:val="99"/>
    <w:semiHidden/>
    <w:unhideWhenUsed/>
    <w:rsid w:val="00055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5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391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2026-05-26T08:47:00Z</cp:lastPrinted>
  <dcterms:created xsi:type="dcterms:W3CDTF">2026-05-26T08:47:00Z</dcterms:created>
  <dcterms:modified xsi:type="dcterms:W3CDTF">2026-05-26T08:47:00Z</dcterms:modified>
</cp:coreProperties>
</file>