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BAF6C" w14:textId="4107219C" w:rsidR="006676AE" w:rsidRPr="00AD03A7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AD03A7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072557" w:rsidRPr="00AD03A7">
        <w:rPr>
          <w:rFonts w:ascii="Arial Black" w:hAnsi="Arial Black" w:cs="Arial"/>
          <w:bCs/>
          <w:i w:val="0"/>
          <w:sz w:val="20"/>
        </w:rPr>
        <w:t>2</w:t>
      </w:r>
      <w:r w:rsidR="00B36ABD" w:rsidRPr="00AD03A7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0055B81A" w14:textId="77777777" w:rsidR="005103B9" w:rsidRPr="00AD03A7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73847D35" w14:textId="4ADB173E" w:rsidR="006676AE" w:rsidRPr="00AD03A7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>Znak sprawy:</w:t>
      </w:r>
      <w:r w:rsidRPr="00AD03A7">
        <w:rPr>
          <w:rFonts w:ascii="Arial Narrow" w:hAnsi="Arial Narrow" w:cs="Arial"/>
          <w:b/>
          <w:sz w:val="20"/>
          <w:szCs w:val="20"/>
        </w:rPr>
        <w:t xml:space="preserve"> </w:t>
      </w:r>
      <w:r w:rsidR="00072557" w:rsidRPr="00AD03A7">
        <w:rPr>
          <w:rFonts w:ascii="Arial Narrow" w:hAnsi="Arial Narrow" w:cs="Arial"/>
          <w:b/>
          <w:sz w:val="20"/>
          <w:szCs w:val="20"/>
        </w:rPr>
        <w:t>68/2026</w:t>
      </w:r>
    </w:p>
    <w:p w14:paraId="3CC44A33" w14:textId="77777777" w:rsidR="00C4103F" w:rsidRPr="00AD03A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AD03A7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AD03A7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AD03A7">
        <w:rPr>
          <w:rFonts w:ascii="Arial Narrow" w:hAnsi="Arial Narrow" w:cs="Arial"/>
          <w:b/>
          <w:sz w:val="20"/>
          <w:szCs w:val="20"/>
        </w:rPr>
        <w:t>:</w:t>
      </w:r>
    </w:p>
    <w:p w14:paraId="515F56A0" w14:textId="418512A1" w:rsidR="006676AE" w:rsidRPr="00AD03A7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 xml:space="preserve"> </w:t>
      </w:r>
      <w:r w:rsidR="00072557" w:rsidRPr="00AD03A7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518B18A2" w14:textId="73F04BA8" w:rsidR="006676AE" w:rsidRPr="00AD03A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 xml:space="preserve"> </w:t>
      </w:r>
      <w:r w:rsidR="00072557" w:rsidRPr="00AD03A7">
        <w:rPr>
          <w:rFonts w:ascii="Arial Narrow" w:hAnsi="Arial Narrow" w:cs="Arial"/>
          <w:sz w:val="20"/>
          <w:szCs w:val="20"/>
        </w:rPr>
        <w:t>ul. Powstańców Warszawy</w:t>
      </w:r>
      <w:r w:rsidRPr="00AD03A7">
        <w:rPr>
          <w:rFonts w:ascii="Arial Narrow" w:hAnsi="Arial Narrow" w:cs="Arial"/>
          <w:sz w:val="20"/>
          <w:szCs w:val="20"/>
        </w:rPr>
        <w:t xml:space="preserve"> </w:t>
      </w:r>
      <w:r w:rsidR="00072557" w:rsidRPr="00AD03A7">
        <w:rPr>
          <w:rFonts w:ascii="Arial Narrow" w:hAnsi="Arial Narrow" w:cs="Arial"/>
          <w:sz w:val="20"/>
          <w:szCs w:val="20"/>
        </w:rPr>
        <w:t>5</w:t>
      </w:r>
      <w:r w:rsidRPr="00AD03A7">
        <w:rPr>
          <w:rFonts w:ascii="Arial Narrow" w:hAnsi="Arial Narrow" w:cs="Arial"/>
          <w:sz w:val="20"/>
          <w:szCs w:val="20"/>
        </w:rPr>
        <w:t xml:space="preserve"> </w:t>
      </w:r>
    </w:p>
    <w:p w14:paraId="603CD6E4" w14:textId="07BA244A" w:rsidR="00F90CD1" w:rsidRPr="00AD03A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 xml:space="preserve"> </w:t>
      </w:r>
      <w:r w:rsidR="00072557" w:rsidRPr="00AD03A7">
        <w:rPr>
          <w:rFonts w:ascii="Arial Narrow" w:hAnsi="Arial Narrow" w:cs="Arial"/>
          <w:sz w:val="20"/>
          <w:szCs w:val="20"/>
        </w:rPr>
        <w:t>85-681</w:t>
      </w:r>
      <w:r w:rsidRPr="00AD03A7">
        <w:rPr>
          <w:rFonts w:ascii="Arial Narrow" w:hAnsi="Arial Narrow" w:cs="Arial"/>
          <w:sz w:val="20"/>
          <w:szCs w:val="20"/>
        </w:rPr>
        <w:t xml:space="preserve"> </w:t>
      </w:r>
      <w:r w:rsidR="00072557" w:rsidRPr="00AD03A7">
        <w:rPr>
          <w:rFonts w:ascii="Arial Narrow" w:hAnsi="Arial Narrow" w:cs="Arial"/>
          <w:sz w:val="20"/>
          <w:szCs w:val="20"/>
        </w:rPr>
        <w:t>Bydgoszcz</w:t>
      </w:r>
    </w:p>
    <w:p w14:paraId="190CD314" w14:textId="77777777" w:rsidR="009169D4" w:rsidRPr="00AD03A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AD03A7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1C0A6F79" w14:textId="77777777" w:rsidR="009169D4" w:rsidRPr="00AD03A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57633A31" w14:textId="77777777" w:rsidR="00C4103F" w:rsidRPr="00AD03A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AD03A7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14BC3D59" w14:textId="77777777" w:rsidR="00C4103F" w:rsidRPr="00AD03A7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AD03A7">
        <w:rPr>
          <w:rFonts w:ascii="Arial Narrow" w:hAnsi="Arial Narrow" w:cs="Arial"/>
          <w:b/>
          <w:sz w:val="20"/>
          <w:szCs w:val="20"/>
        </w:rPr>
        <w:t>Wykonawca</w:t>
      </w:r>
      <w:r w:rsidR="007936D6" w:rsidRPr="00AD03A7">
        <w:rPr>
          <w:rFonts w:ascii="Arial Narrow" w:hAnsi="Arial Narrow" w:cs="Arial"/>
          <w:b/>
          <w:sz w:val="20"/>
          <w:szCs w:val="20"/>
        </w:rPr>
        <w:t>:</w:t>
      </w:r>
    </w:p>
    <w:p w14:paraId="148A471E" w14:textId="77777777" w:rsidR="00757EFB" w:rsidRPr="00AD03A7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AD03A7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AD03A7">
        <w:rPr>
          <w:rFonts w:ascii="Arial Narrow" w:hAnsi="Arial Narrow" w:cs="Arial"/>
          <w:sz w:val="18"/>
          <w:szCs w:val="18"/>
        </w:rPr>
        <w:t>…………………………</w:t>
      </w:r>
      <w:r w:rsidRPr="00AD03A7">
        <w:rPr>
          <w:rFonts w:ascii="Arial Narrow" w:hAnsi="Arial Narrow" w:cs="Arial"/>
          <w:sz w:val="18"/>
          <w:szCs w:val="18"/>
        </w:rPr>
        <w:t>…</w:t>
      </w:r>
    </w:p>
    <w:p w14:paraId="17D6FDD4" w14:textId="77777777" w:rsidR="007118F0" w:rsidRPr="00AD03A7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AD03A7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AD03A7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AD03A7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AD03A7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AD03A7">
        <w:rPr>
          <w:rFonts w:ascii="Arial Narrow" w:hAnsi="Arial Narrow" w:cs="Arial"/>
          <w:i/>
          <w:sz w:val="12"/>
          <w:szCs w:val="12"/>
        </w:rPr>
        <w:t>KRS/CEiDG)</w:t>
      </w:r>
    </w:p>
    <w:p w14:paraId="2DD45CC6" w14:textId="77777777" w:rsidR="00C4103F" w:rsidRPr="00AD03A7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AD03A7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46F7D898" w14:textId="77777777" w:rsidR="00757EFB" w:rsidRPr="00AD03A7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AD03A7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AD03A7">
        <w:rPr>
          <w:rFonts w:ascii="Arial Narrow" w:hAnsi="Arial Narrow" w:cs="Arial"/>
          <w:sz w:val="18"/>
          <w:szCs w:val="18"/>
        </w:rPr>
        <w:t>……</w:t>
      </w:r>
      <w:r w:rsidRPr="00AD03A7">
        <w:rPr>
          <w:rFonts w:ascii="Arial Narrow" w:hAnsi="Arial Narrow" w:cs="Arial"/>
          <w:sz w:val="18"/>
          <w:szCs w:val="18"/>
        </w:rPr>
        <w:t>…</w:t>
      </w:r>
    </w:p>
    <w:p w14:paraId="2D3D0FB1" w14:textId="77777777" w:rsidR="00484F88" w:rsidRPr="00AD03A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AD03A7">
        <w:rPr>
          <w:rFonts w:ascii="Arial Narrow" w:hAnsi="Arial Narrow" w:cs="Arial"/>
          <w:i/>
          <w:sz w:val="12"/>
          <w:szCs w:val="12"/>
        </w:rPr>
        <w:t>(imię, n</w:t>
      </w:r>
      <w:r w:rsidR="00825A09" w:rsidRPr="00AD03A7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AD03A7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AD03A7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AD03A7">
        <w:rPr>
          <w:rFonts w:ascii="Arial Narrow" w:hAnsi="Arial Narrow" w:cs="Arial"/>
          <w:i/>
          <w:sz w:val="12"/>
          <w:szCs w:val="12"/>
        </w:rPr>
        <w:t>reprezentacji</w:t>
      </w:r>
      <w:r w:rsidRPr="00AD03A7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72557" w:rsidRPr="00AD03A7" w14:paraId="12E8F1AA" w14:textId="77777777" w:rsidTr="008E5759">
        <w:tc>
          <w:tcPr>
            <w:tcW w:w="9104" w:type="dxa"/>
            <w:shd w:val="clear" w:color="auto" w:fill="D9D9D9"/>
          </w:tcPr>
          <w:p w14:paraId="272E8FA4" w14:textId="77777777" w:rsidR="00072557" w:rsidRPr="00AD03A7" w:rsidRDefault="00072557" w:rsidP="008E575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D03A7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40494F7C" w14:textId="0CE31C6A" w:rsidR="00072557" w:rsidRPr="00AD03A7" w:rsidRDefault="00072557" w:rsidP="008E5759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AD03A7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AD03A7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AD03A7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F07C6A">
              <w:rPr>
                <w:rFonts w:ascii="Arial Narrow" w:hAnsi="Arial Narrow" w:cs="Arial"/>
                <w:sz w:val="20"/>
                <w:szCs w:val="20"/>
              </w:rPr>
              <w:t>óź</w:t>
            </w:r>
            <w:r w:rsidRPr="00AD03A7">
              <w:rPr>
                <w:rFonts w:ascii="Arial Narrow" w:hAnsi="Arial Narrow" w:cs="Arial"/>
                <w:sz w:val="20"/>
                <w:szCs w:val="20"/>
              </w:rPr>
              <w:t>n</w:t>
            </w:r>
            <w:proofErr w:type="spellEnd"/>
            <w:r w:rsidRPr="00AD03A7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AD03A7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AD03A7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577B17C5" w14:textId="77777777" w:rsidR="00072557" w:rsidRPr="00AD03A7" w:rsidRDefault="00072557" w:rsidP="008E57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284BC499" w14:textId="77777777" w:rsidR="00072557" w:rsidRPr="00AD03A7" w:rsidRDefault="00072557" w:rsidP="008E57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7DC1E7DC" w14:textId="77777777" w:rsidR="00072557" w:rsidRPr="00AD03A7" w:rsidRDefault="00072557" w:rsidP="008E57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D03A7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AD03A7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7EBD6404" w14:textId="77777777" w:rsidR="00E50194" w:rsidRPr="00AD03A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>Na potrzeby postę</w:t>
      </w:r>
      <w:r w:rsidR="008D0487" w:rsidRPr="00AD03A7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AD03A7">
        <w:rPr>
          <w:rFonts w:ascii="Arial Narrow" w:hAnsi="Arial Narrow" w:cs="Arial"/>
          <w:sz w:val="20"/>
          <w:szCs w:val="20"/>
        </w:rPr>
        <w:t>zamówienia publicznego</w:t>
      </w:r>
      <w:r w:rsidR="00E50194" w:rsidRPr="00AD03A7">
        <w:rPr>
          <w:rFonts w:ascii="Arial Narrow" w:hAnsi="Arial Narrow" w:cs="Arial"/>
          <w:sz w:val="20"/>
          <w:szCs w:val="20"/>
        </w:rPr>
        <w:t xml:space="preserve"> pn.:</w:t>
      </w:r>
    </w:p>
    <w:p w14:paraId="42B2F1C7" w14:textId="0F89677A" w:rsidR="00E50194" w:rsidRPr="00AD03A7" w:rsidRDefault="00072557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b/>
          <w:sz w:val="20"/>
          <w:szCs w:val="20"/>
        </w:rPr>
        <w:t>Dostawy sukcesywne środków kontrastowych na okres 24 miesięcy z prawem opcji 12 miesięcy (łącznie 36 miesięcy)</w:t>
      </w:r>
    </w:p>
    <w:p w14:paraId="65F230BD" w14:textId="53EE272C" w:rsidR="00F90CD1" w:rsidRPr="00AD03A7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 xml:space="preserve">prowadzonego przez </w:t>
      </w:r>
      <w:r w:rsidR="00072557" w:rsidRPr="00AD03A7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AD03A7">
        <w:rPr>
          <w:rFonts w:ascii="Arial Narrow" w:hAnsi="Arial Narrow" w:cs="Arial"/>
          <w:b/>
          <w:sz w:val="20"/>
          <w:szCs w:val="20"/>
        </w:rPr>
        <w:t>,</w:t>
      </w:r>
      <w:r w:rsidR="002B2AD9" w:rsidRPr="00AD03A7">
        <w:rPr>
          <w:rFonts w:ascii="Arial Narrow" w:hAnsi="Arial Narrow" w:cs="Arial"/>
          <w:sz w:val="20"/>
          <w:szCs w:val="20"/>
        </w:rPr>
        <w:t xml:space="preserve"> </w:t>
      </w:r>
      <w:r w:rsidR="00E65685" w:rsidRPr="00AD03A7">
        <w:rPr>
          <w:rFonts w:ascii="Arial Narrow" w:hAnsi="Arial Narrow" w:cs="Arial"/>
          <w:sz w:val="20"/>
          <w:szCs w:val="20"/>
        </w:rPr>
        <w:t>oświa</w:t>
      </w:r>
      <w:r w:rsidR="00825A09" w:rsidRPr="00AD03A7">
        <w:rPr>
          <w:rFonts w:ascii="Arial Narrow" w:hAnsi="Arial Narrow" w:cs="Arial"/>
          <w:sz w:val="20"/>
          <w:szCs w:val="20"/>
        </w:rPr>
        <w:t>dczam</w:t>
      </w:r>
      <w:r w:rsidR="00E65685" w:rsidRPr="00AD03A7">
        <w:rPr>
          <w:rFonts w:ascii="Arial Narrow" w:hAnsi="Arial Narrow" w:cs="Arial"/>
          <w:sz w:val="20"/>
          <w:szCs w:val="20"/>
        </w:rPr>
        <w:t>,</w:t>
      </w:r>
      <w:r w:rsidR="002B2AD9" w:rsidRPr="00AD03A7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D03A7" w14:paraId="40C12ED1" w14:textId="77777777" w:rsidTr="00650D6C">
        <w:tc>
          <w:tcPr>
            <w:tcW w:w="9104" w:type="dxa"/>
            <w:shd w:val="clear" w:color="auto" w:fill="D9D9D9"/>
          </w:tcPr>
          <w:p w14:paraId="1744AD83" w14:textId="77777777" w:rsidR="00E50194" w:rsidRPr="00AD03A7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AD03A7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4E2DD28E" w14:textId="77777777" w:rsidR="0032618A" w:rsidRPr="00AD03A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AD03A7">
        <w:rPr>
          <w:rFonts w:ascii="Arial Narrow" w:hAnsi="Arial Narrow" w:cs="Arial"/>
          <w:sz w:val="20"/>
          <w:szCs w:val="20"/>
        </w:rPr>
        <w:t>Dz.U.UE.L.2014.229.1</w:t>
      </w:r>
      <w:r w:rsidRPr="00AD03A7">
        <w:rPr>
          <w:rFonts w:ascii="Arial Narrow" w:hAnsi="Arial Narrow" w:cs="Arial"/>
          <w:sz w:val="20"/>
          <w:szCs w:val="20"/>
        </w:rPr>
        <w:t xml:space="preserve">), </w:t>
      </w:r>
      <w:r w:rsidRPr="00AD03A7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AD03A7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AD03A7">
        <w:rPr>
          <w:rFonts w:ascii="Arial Narrow" w:hAnsi="Arial Narrow" w:cs="Arial"/>
          <w:sz w:val="20"/>
          <w:szCs w:val="20"/>
        </w:rPr>
        <w:t>(</w:t>
      </w:r>
      <w:r w:rsidR="005506C4" w:rsidRPr="00AD03A7">
        <w:rPr>
          <w:rFonts w:ascii="Arial Narrow" w:hAnsi="Arial Narrow" w:cs="Arial"/>
          <w:sz w:val="20"/>
          <w:szCs w:val="20"/>
        </w:rPr>
        <w:t>Dz.U.UE.L.2022.111.1</w:t>
      </w:r>
      <w:r w:rsidR="00FD6521" w:rsidRPr="00AD03A7">
        <w:rPr>
          <w:rFonts w:ascii="Arial Narrow" w:hAnsi="Arial Narrow" w:cs="Arial"/>
          <w:sz w:val="20"/>
          <w:szCs w:val="20"/>
        </w:rPr>
        <w:t>)</w:t>
      </w:r>
      <w:r w:rsidR="005506C4" w:rsidRPr="00AD03A7">
        <w:rPr>
          <w:rFonts w:ascii="Arial Narrow" w:hAnsi="Arial Narrow" w:cs="Arial"/>
          <w:sz w:val="20"/>
          <w:szCs w:val="20"/>
        </w:rPr>
        <w:t xml:space="preserve">, </w:t>
      </w:r>
      <w:r w:rsidR="005506C4" w:rsidRPr="00AD03A7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AD03A7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AD03A7">
        <w:rPr>
          <w:rFonts w:ascii="Arial Narrow" w:hAnsi="Arial Narrow" w:cs="Arial"/>
          <w:sz w:val="20"/>
          <w:szCs w:val="20"/>
        </w:rPr>
        <w:t xml:space="preserve"> </w:t>
      </w:r>
      <w:r w:rsidR="005506C4" w:rsidRPr="00AD03A7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AD03A7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AD03A7">
        <w:rPr>
          <w:rFonts w:ascii="Arial Narrow" w:hAnsi="Arial Narrow" w:cs="Arial"/>
          <w:sz w:val="20"/>
          <w:szCs w:val="20"/>
        </w:rPr>
        <w:t xml:space="preserve">, </w:t>
      </w:r>
      <w:r w:rsidRPr="00AD03A7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AD03A7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AD03A7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AD03A7">
        <w:rPr>
          <w:rFonts w:ascii="Arial Narrow" w:hAnsi="Arial Narrow" w:cs="Arial"/>
          <w:sz w:val="20"/>
          <w:szCs w:val="20"/>
        </w:rPr>
        <w:t>.</w:t>
      </w:r>
    </w:p>
    <w:p w14:paraId="4EF36821" w14:textId="6AC5F2D8" w:rsidR="00072557" w:rsidRPr="00AD03A7" w:rsidRDefault="007A2BCB" w:rsidP="00072557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D03A7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AD03A7">
        <w:rPr>
          <w:rFonts w:ascii="Arial Narrow" w:hAnsi="Arial Narrow" w:cs="Arial"/>
          <w:sz w:val="20"/>
          <w:szCs w:val="20"/>
        </w:rPr>
        <w:t xml:space="preserve"> (</w:t>
      </w:r>
      <w:r w:rsidR="00486223" w:rsidRPr="00AD03A7">
        <w:rPr>
          <w:rFonts w:ascii="Arial Narrow" w:hAnsi="Arial Narrow" w:cs="Arial"/>
          <w:sz w:val="20"/>
          <w:szCs w:val="20"/>
        </w:rPr>
        <w:t>t.j. Dz.U. z 202</w:t>
      </w:r>
      <w:r w:rsidR="0016163A" w:rsidRPr="00AD03A7">
        <w:rPr>
          <w:rFonts w:ascii="Arial Narrow" w:hAnsi="Arial Narrow" w:cs="Arial"/>
          <w:sz w:val="20"/>
          <w:szCs w:val="20"/>
        </w:rPr>
        <w:t>5</w:t>
      </w:r>
      <w:r w:rsidR="00486223" w:rsidRPr="00AD03A7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AD03A7">
        <w:rPr>
          <w:rFonts w:ascii="Arial Narrow" w:hAnsi="Arial Narrow" w:cs="Arial"/>
          <w:sz w:val="20"/>
          <w:szCs w:val="20"/>
        </w:rPr>
        <w:t>514</w:t>
      </w:r>
      <w:r w:rsidRPr="00AD03A7">
        <w:rPr>
          <w:rFonts w:ascii="Arial Narrow" w:hAnsi="Arial Narrow" w:cs="Arial"/>
          <w:sz w:val="20"/>
          <w:szCs w:val="20"/>
        </w:rPr>
        <w:t>)</w:t>
      </w:r>
      <w:r w:rsidR="0032618A" w:rsidRPr="00AD03A7">
        <w:rPr>
          <w:rFonts w:ascii="Arial Narrow" w:hAnsi="Arial Narrow" w:cs="Arial"/>
          <w:sz w:val="20"/>
          <w:szCs w:val="20"/>
        </w:rPr>
        <w:t xml:space="preserve"> </w:t>
      </w:r>
      <w:r w:rsidR="0011306C" w:rsidRPr="00AD03A7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AD03A7">
        <w:rPr>
          <w:rFonts w:ascii="Arial Narrow" w:hAnsi="Arial Narrow" w:cs="Arial"/>
          <w:sz w:val="20"/>
          <w:szCs w:val="20"/>
        </w:rPr>
        <w:t xml:space="preserve"> .</w:t>
      </w:r>
      <w:r w:rsidR="00030833" w:rsidRPr="00AD03A7">
        <w:rPr>
          <w:rFonts w:ascii="Arial Narrow" w:hAnsi="Arial Narrow" w:cs="Arial"/>
          <w:sz w:val="20"/>
          <w:szCs w:val="20"/>
        </w:rPr>
        <w:t xml:space="preserve"> </w:t>
      </w:r>
    </w:p>
    <w:p w14:paraId="6AEE8BF5" w14:textId="6E3AC011" w:rsidR="00A91658" w:rsidRPr="00AD03A7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D03A7" w14:paraId="2294B3E2" w14:textId="77777777" w:rsidTr="00CD4DD1">
        <w:tc>
          <w:tcPr>
            <w:tcW w:w="9104" w:type="dxa"/>
            <w:shd w:val="clear" w:color="auto" w:fill="D9D9D9"/>
          </w:tcPr>
          <w:p w14:paraId="5C7C2B44" w14:textId="77777777" w:rsidR="0011306C" w:rsidRPr="00AD03A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DC5B952" w14:textId="77777777" w:rsidR="00103D09" w:rsidRPr="00AD03A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5635EEC" w14:textId="77777777" w:rsidR="00D2702A" w:rsidRPr="00AD03A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D03A7" w14:paraId="1C190FC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D5F4C" w14:textId="77777777" w:rsidR="00D2702A" w:rsidRPr="00AD03A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DBF1A" w14:textId="77777777" w:rsidR="00D2702A" w:rsidRPr="00AD03A7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072557" w:rsidRPr="00AD03A7" w14:paraId="27FFF837" w14:textId="77777777" w:rsidTr="008E57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6CCC" w14:textId="7D31BE61" w:rsidR="00072557" w:rsidRPr="00AD03A7" w:rsidRDefault="00072557" w:rsidP="008E5759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591B1" w14:textId="52C2C89F" w:rsidR="00072557" w:rsidRPr="00AD03A7" w:rsidRDefault="00072557" w:rsidP="008E575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do występowania w obrocie gospodarczym</w:t>
            </w:r>
          </w:p>
          <w:p w14:paraId="5021786B" w14:textId="77777777" w:rsidR="00072557" w:rsidRPr="00AD03A7" w:rsidRDefault="00072557" w:rsidP="008E5759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  <w:p w14:paraId="0E532D5D" w14:textId="0A1AF1FE" w:rsidR="00072557" w:rsidRPr="00AD03A7" w:rsidRDefault="00072557" w:rsidP="008E5759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sz w:val="20"/>
                <w:szCs w:val="20"/>
              </w:rPr>
              <w:t xml:space="preserve">Na potwierdzenie spełnienia warunku dla wszystkich zadań należy </w:t>
            </w:r>
            <w:r w:rsidR="00AD03A7" w:rsidRPr="00AD03A7">
              <w:rPr>
                <w:rFonts w:ascii="Arial Narrow" w:hAnsi="Arial Narrow" w:cs="Arial"/>
                <w:sz w:val="20"/>
                <w:szCs w:val="20"/>
              </w:rPr>
              <w:t>przedłożyć</w:t>
            </w:r>
            <w:r w:rsidRPr="00AD03A7">
              <w:rPr>
                <w:rFonts w:ascii="Arial Narrow" w:hAnsi="Arial Narrow" w:cs="Arial"/>
                <w:sz w:val="20"/>
                <w:szCs w:val="20"/>
              </w:rPr>
              <w:t xml:space="preserve"> koncesję GIF na prowadzenie hurtowni farmaceutycznej lub składu konsygnacyjnego</w:t>
            </w:r>
          </w:p>
        </w:tc>
      </w:tr>
    </w:tbl>
    <w:p w14:paraId="51C1C0B2" w14:textId="77777777" w:rsidR="00122954" w:rsidRPr="00AD03A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110A4B3A" w14:textId="77777777" w:rsidR="00721D87" w:rsidRPr="00AD03A7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>……………</w:t>
      </w:r>
      <w:r w:rsidR="00721D87" w:rsidRPr="00AD03A7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52F4AC63" w14:textId="77777777" w:rsidR="00721D87" w:rsidRPr="00AD03A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AD03A7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AD03A7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AD03A7">
        <w:rPr>
          <w:rFonts w:ascii="Arial Narrow" w:hAnsi="Arial Narrow" w:cs="Arial"/>
          <w:i/>
          <w:iCs/>
          <w:sz w:val="16"/>
          <w:szCs w:val="16"/>
        </w:rPr>
        <w:t>)</w:t>
      </w:r>
    </w:p>
    <w:p w14:paraId="0F863446" w14:textId="77777777" w:rsidR="00721D87" w:rsidRPr="00AD03A7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2A9020E5" w14:textId="77777777" w:rsidR="00E21BB4" w:rsidRPr="00AD03A7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>……………</w:t>
      </w:r>
      <w:r w:rsidR="00721D87" w:rsidRPr="00AD03A7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AD03A7">
        <w:rPr>
          <w:rFonts w:ascii="Arial Narrow" w:hAnsi="Arial Narrow" w:cs="Arial"/>
          <w:sz w:val="20"/>
          <w:szCs w:val="20"/>
        </w:rPr>
        <w:t>………………………….</w:t>
      </w:r>
    </w:p>
    <w:p w14:paraId="764AC542" w14:textId="77777777" w:rsidR="00E21BB4" w:rsidRPr="00AD03A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AD03A7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AD03A7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AD03A7">
        <w:rPr>
          <w:rFonts w:ascii="Arial Narrow" w:hAnsi="Arial Narrow" w:cs="Arial"/>
          <w:i/>
          <w:iCs/>
          <w:sz w:val="16"/>
          <w:szCs w:val="16"/>
        </w:rPr>
        <w:t>)</w:t>
      </w:r>
    </w:p>
    <w:p w14:paraId="2D7E6D8A" w14:textId="77777777" w:rsidR="00334A77" w:rsidRPr="00AD03A7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D03A7" w14:paraId="4DE83303" w14:textId="77777777" w:rsidTr="0061040C">
        <w:tc>
          <w:tcPr>
            <w:tcW w:w="9104" w:type="dxa"/>
            <w:shd w:val="clear" w:color="auto" w:fill="D9D9D9"/>
          </w:tcPr>
          <w:p w14:paraId="663D04A6" w14:textId="77777777" w:rsidR="00334A77" w:rsidRPr="00AD03A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5FF9EAB5" w14:textId="77777777" w:rsidR="00334A77" w:rsidRPr="00AD03A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1ADFBD2" w14:textId="77777777" w:rsidR="004175AB" w:rsidRPr="00AD03A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lastRenderedPageBreak/>
        <w:t>Oświadczam, że w stosunku do następującego podmiotu, będącego podwykonawcą, na którego przypada ponad 10% wartości zamówienia:</w:t>
      </w:r>
    </w:p>
    <w:p w14:paraId="5AA26780" w14:textId="77777777" w:rsidR="004175AB" w:rsidRPr="00AD03A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23698CE4" w14:textId="77777777" w:rsidR="004175AB" w:rsidRPr="00AD03A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234ED62E" w14:textId="77777777" w:rsidR="00334A77" w:rsidRPr="00AD03A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AD03A7">
        <w:rPr>
          <w:rFonts w:ascii="Arial Narrow" w:hAnsi="Arial Narrow" w:cs="Arial"/>
          <w:sz w:val="20"/>
          <w:szCs w:val="20"/>
        </w:rPr>
        <w:t>w  art.</w:t>
      </w:r>
      <w:proofErr w:type="gramEnd"/>
      <w:r w:rsidRPr="00AD03A7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D03A7" w14:paraId="72B44971" w14:textId="77777777" w:rsidTr="0061040C">
        <w:tc>
          <w:tcPr>
            <w:tcW w:w="9104" w:type="dxa"/>
            <w:shd w:val="clear" w:color="auto" w:fill="D9D9D9"/>
          </w:tcPr>
          <w:p w14:paraId="227B63E7" w14:textId="77777777" w:rsidR="00C37715" w:rsidRPr="00AD03A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09725A8E" w14:textId="77777777" w:rsidR="00334A77" w:rsidRPr="00AD03A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AD03A7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D03A7">
        <w:rPr>
          <w:rFonts w:ascii="Arial Narrow" w:hAnsi="Arial Narrow" w:cs="Arial"/>
          <w:color w:val="0070C0"/>
          <w:sz w:val="16"/>
          <w:szCs w:val="16"/>
        </w:rPr>
        <w:t>]</w:t>
      </w:r>
    </w:p>
    <w:p w14:paraId="0308BFA6" w14:textId="77777777" w:rsidR="0044648E" w:rsidRPr="00AD03A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AD03A7">
        <w:rPr>
          <w:rFonts w:ascii="Arial Narrow" w:hAnsi="Arial Narrow" w:cs="Arial"/>
          <w:sz w:val="20"/>
          <w:szCs w:val="20"/>
        </w:rPr>
        <w:t>:</w:t>
      </w:r>
    </w:p>
    <w:p w14:paraId="01ACF06A" w14:textId="77777777" w:rsidR="0044648E" w:rsidRPr="00AD03A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628FD352" w14:textId="77777777" w:rsidR="0044648E" w:rsidRPr="00AD03A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42AAE632" w14:textId="77777777" w:rsidR="00C62F57" w:rsidRPr="00AD03A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AD03A7">
        <w:rPr>
          <w:rFonts w:ascii="Arial Narrow" w:hAnsi="Arial Narrow" w:cs="Arial"/>
          <w:sz w:val="20"/>
          <w:szCs w:val="20"/>
        </w:rPr>
        <w:t>w  art.</w:t>
      </w:r>
      <w:proofErr w:type="gramEnd"/>
      <w:r w:rsidRPr="00AD03A7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</w:t>
      </w:r>
      <w:r w:rsidR="008C60E1" w:rsidRPr="00AD03A7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D03A7" w14:paraId="16F8C975" w14:textId="77777777" w:rsidTr="00CD4DD1">
        <w:tc>
          <w:tcPr>
            <w:tcW w:w="9104" w:type="dxa"/>
            <w:shd w:val="clear" w:color="auto" w:fill="D9D9D9"/>
          </w:tcPr>
          <w:p w14:paraId="314DF690" w14:textId="77777777" w:rsidR="00BE6F04" w:rsidRPr="00AD03A7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1554A7E" w14:textId="77777777" w:rsidR="00FE4E2B" w:rsidRPr="00AD03A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D03A7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D03A7" w14:paraId="49F16910" w14:textId="77777777" w:rsidTr="00847232">
        <w:tc>
          <w:tcPr>
            <w:tcW w:w="9104" w:type="dxa"/>
            <w:shd w:val="clear" w:color="auto" w:fill="D9D9D9"/>
          </w:tcPr>
          <w:p w14:paraId="2017BE6F" w14:textId="77777777" w:rsidR="00E426EB" w:rsidRPr="00AD03A7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AD03A7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D586241" w14:textId="77777777" w:rsidR="00E426EB" w:rsidRPr="00AD03A7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52BE307A" w14:textId="77777777" w:rsidR="00E426EB" w:rsidRPr="00AD03A7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556A27E" w14:textId="77777777" w:rsidR="00E426EB" w:rsidRPr="00AD03A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47A4A460" w14:textId="77777777" w:rsidR="00E426EB" w:rsidRPr="00AD03A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AD03A7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1242C03C" w14:textId="77777777" w:rsidR="00E426EB" w:rsidRPr="00AD03A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AD03A7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25D56A9B" w14:textId="77777777" w:rsidR="00E426EB" w:rsidRPr="00AD03A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AD03A7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0767879E" w14:textId="77777777" w:rsidR="0012157F" w:rsidRPr="00AD03A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9CA5A91" w14:textId="77777777" w:rsidR="008C60E1" w:rsidRPr="00AD03A7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53013FEC" w14:textId="77777777" w:rsidR="00524951" w:rsidRPr="00AD03A7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AD03A7">
        <w:rPr>
          <w:rFonts w:ascii="Arial Narrow" w:hAnsi="Arial Narrow" w:cs="Arial"/>
          <w:sz w:val="16"/>
          <w:szCs w:val="16"/>
        </w:rPr>
        <w:tab/>
      </w:r>
      <w:r w:rsidRPr="00AD03A7">
        <w:rPr>
          <w:rFonts w:ascii="Arial Narrow" w:hAnsi="Arial Narrow" w:cs="Arial"/>
          <w:sz w:val="16"/>
          <w:szCs w:val="16"/>
        </w:rPr>
        <w:tab/>
      </w:r>
      <w:r w:rsidRPr="00AD03A7">
        <w:rPr>
          <w:rFonts w:ascii="Arial Narrow" w:hAnsi="Arial Narrow" w:cs="Arial"/>
          <w:sz w:val="16"/>
          <w:szCs w:val="16"/>
        </w:rPr>
        <w:tab/>
      </w:r>
      <w:r w:rsidRPr="00AD03A7">
        <w:rPr>
          <w:rFonts w:ascii="Arial Narrow" w:hAnsi="Arial Narrow" w:cs="Arial"/>
          <w:sz w:val="16"/>
          <w:szCs w:val="16"/>
        </w:rPr>
        <w:tab/>
      </w:r>
      <w:r w:rsidRPr="00AD03A7">
        <w:rPr>
          <w:rFonts w:ascii="Arial Narrow" w:hAnsi="Arial Narrow" w:cs="Arial"/>
          <w:sz w:val="16"/>
          <w:szCs w:val="16"/>
        </w:rPr>
        <w:tab/>
      </w:r>
      <w:r w:rsidRPr="00AD03A7">
        <w:rPr>
          <w:rFonts w:ascii="Arial Narrow" w:hAnsi="Arial Narrow" w:cs="Arial"/>
          <w:sz w:val="16"/>
          <w:szCs w:val="16"/>
        </w:rPr>
        <w:tab/>
      </w:r>
      <w:r w:rsidRPr="00AD03A7">
        <w:rPr>
          <w:rFonts w:ascii="Arial Narrow" w:hAnsi="Arial Narrow" w:cs="Arial"/>
          <w:sz w:val="16"/>
          <w:szCs w:val="16"/>
        </w:rPr>
        <w:tab/>
      </w:r>
    </w:p>
    <w:p w14:paraId="71FE1301" w14:textId="77777777" w:rsidR="00524951" w:rsidRPr="00AD03A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3B2BF823" w14:textId="77777777" w:rsidR="00FE4E2B" w:rsidRPr="00AD03A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AD03A7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AD03A7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20DB2A69" w14:textId="77777777" w:rsidR="00484F88" w:rsidRPr="00AD03A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AD03A7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AD03A7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AD03A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70934" w14:textId="77777777" w:rsidR="00AA35FB" w:rsidRDefault="00AA35FB" w:rsidP="0038231F">
      <w:pPr>
        <w:spacing w:after="0" w:line="240" w:lineRule="auto"/>
      </w:pPr>
      <w:r>
        <w:separator/>
      </w:r>
    </w:p>
  </w:endnote>
  <w:endnote w:type="continuationSeparator" w:id="0">
    <w:p w14:paraId="1E1D8914" w14:textId="77777777" w:rsidR="00AA35FB" w:rsidRDefault="00AA35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25FC4" w14:textId="77777777" w:rsidR="00072557" w:rsidRDefault="000725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B50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16964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EBE6D" w14:textId="77777777" w:rsidR="00072557" w:rsidRDefault="000725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5B0FA" w14:textId="77777777" w:rsidR="00AA35FB" w:rsidRDefault="00AA35FB" w:rsidP="0038231F">
      <w:pPr>
        <w:spacing w:after="0" w:line="240" w:lineRule="auto"/>
      </w:pPr>
      <w:r>
        <w:separator/>
      </w:r>
    </w:p>
  </w:footnote>
  <w:footnote w:type="continuationSeparator" w:id="0">
    <w:p w14:paraId="48414B08" w14:textId="77777777" w:rsidR="00AA35FB" w:rsidRDefault="00AA35FB" w:rsidP="0038231F">
      <w:pPr>
        <w:spacing w:after="0" w:line="240" w:lineRule="auto"/>
      </w:pPr>
      <w:r>
        <w:continuationSeparator/>
      </w:r>
    </w:p>
  </w:footnote>
  <w:footnote w:id="1">
    <w:p w14:paraId="4C8F3F2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E75A8A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2D5174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73EB6A4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9599531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6CBD397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2525AB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C6E888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778746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316EA6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612AB6AC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0B9DE" w14:textId="77777777" w:rsidR="00072557" w:rsidRDefault="000725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F772" w14:textId="77777777" w:rsidR="00072557" w:rsidRDefault="000725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74E9E" w14:textId="77777777" w:rsidR="00072557" w:rsidRDefault="000725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7795819">
    <w:abstractNumId w:val="11"/>
  </w:num>
  <w:num w:numId="2" w16cid:durableId="842473702">
    <w:abstractNumId w:val="0"/>
  </w:num>
  <w:num w:numId="3" w16cid:durableId="1634628234">
    <w:abstractNumId w:val="10"/>
  </w:num>
  <w:num w:numId="4" w16cid:durableId="1893806129">
    <w:abstractNumId w:val="13"/>
  </w:num>
  <w:num w:numId="5" w16cid:durableId="42367688">
    <w:abstractNumId w:val="12"/>
  </w:num>
  <w:num w:numId="6" w16cid:durableId="508523374">
    <w:abstractNumId w:val="9"/>
  </w:num>
  <w:num w:numId="7" w16cid:durableId="417751068">
    <w:abstractNumId w:val="1"/>
  </w:num>
  <w:num w:numId="8" w16cid:durableId="1332444193">
    <w:abstractNumId w:val="6"/>
  </w:num>
  <w:num w:numId="9" w16cid:durableId="1514606691">
    <w:abstractNumId w:val="4"/>
  </w:num>
  <w:num w:numId="10" w16cid:durableId="1232960228">
    <w:abstractNumId w:val="7"/>
  </w:num>
  <w:num w:numId="11" w16cid:durableId="1134177737">
    <w:abstractNumId w:val="5"/>
  </w:num>
  <w:num w:numId="12" w16cid:durableId="1048457149">
    <w:abstractNumId w:val="8"/>
  </w:num>
  <w:num w:numId="13" w16cid:durableId="367949412">
    <w:abstractNumId w:val="3"/>
  </w:num>
  <w:num w:numId="14" w16cid:durableId="572736560">
    <w:abstractNumId w:val="2"/>
  </w:num>
  <w:num w:numId="15" w16cid:durableId="6808206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25A"/>
    <w:rsid w:val="00023477"/>
    <w:rsid w:val="000247FF"/>
    <w:rsid w:val="00025C8D"/>
    <w:rsid w:val="000303EE"/>
    <w:rsid w:val="00030833"/>
    <w:rsid w:val="00051C23"/>
    <w:rsid w:val="0005473D"/>
    <w:rsid w:val="000642B4"/>
    <w:rsid w:val="00072557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60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A35FB"/>
    <w:rsid w:val="00AC5247"/>
    <w:rsid w:val="00AD03A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D3B8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025A"/>
    <w:rsid w:val="00D751E5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78AF"/>
    <w:rsid w:val="00EE1FBF"/>
    <w:rsid w:val="00EE40F5"/>
    <w:rsid w:val="00EF74CA"/>
    <w:rsid w:val="00F04280"/>
    <w:rsid w:val="00F07C6A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5008DD"/>
  <w15:docId w15:val="{8A9DEA18-DE44-48A2-82E4-E13F0A973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2026-05-25T14:17:00Z</cp:lastPrinted>
  <dcterms:created xsi:type="dcterms:W3CDTF">2026-05-26T09:51:00Z</dcterms:created>
  <dcterms:modified xsi:type="dcterms:W3CDTF">2026-05-26T09:51:00Z</dcterms:modified>
</cp:coreProperties>
</file>