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BD1A9" w14:textId="63D55317" w:rsidR="00D62E6E" w:rsidRPr="00754466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754466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1D638C" w:rsidRPr="00754466">
        <w:rPr>
          <w:rFonts w:ascii="Arial Black" w:eastAsia="Times New Roman" w:hAnsi="Arial Black" w:cs="Arial"/>
          <w:bCs/>
          <w:sz w:val="20"/>
          <w:szCs w:val="16"/>
          <w:lang w:eastAsia="pl-PL"/>
        </w:rPr>
        <w:t>6</w:t>
      </w:r>
      <w:r w:rsidRPr="00754466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54466" w14:paraId="1920A25F" w14:textId="77777777" w:rsidTr="00D62E6E">
        <w:tc>
          <w:tcPr>
            <w:tcW w:w="2800" w:type="dxa"/>
          </w:tcPr>
          <w:p w14:paraId="09A7325D" w14:textId="77777777" w:rsidR="00D62E6E" w:rsidRPr="0075446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5446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75446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E43D7D3" w14:textId="77777777" w:rsidR="00D62E6E" w:rsidRPr="007544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BBBA2C7" w14:textId="77777777" w:rsidR="00D62E6E" w:rsidRPr="007544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608024" w14:textId="77777777" w:rsidR="00D62E6E" w:rsidRPr="0075446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7544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754466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7544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754466" w14:paraId="5B69B535" w14:textId="77777777" w:rsidTr="00D62E6E">
        <w:tc>
          <w:tcPr>
            <w:tcW w:w="2800" w:type="dxa"/>
          </w:tcPr>
          <w:p w14:paraId="1401E052" w14:textId="77777777" w:rsidR="00D62E6E" w:rsidRPr="0075446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5446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7075A0B" w14:textId="77777777" w:rsidR="00D62E6E" w:rsidRPr="007544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01630EF" w14:textId="77777777" w:rsidR="00D62E6E" w:rsidRPr="007544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6031F7" w14:textId="77777777" w:rsidR="00D62E6E" w:rsidRPr="0075446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7544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754466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754466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159A25A" w14:textId="77777777" w:rsidR="00BC121E" w:rsidRPr="0075446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638C" w:rsidRPr="00754466" w14:paraId="40A315E4" w14:textId="77777777" w:rsidTr="008E575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7F08CA" w14:textId="77777777" w:rsidR="001D638C" w:rsidRPr="00754466" w:rsidRDefault="001D638C" w:rsidP="008E575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3881068C" w14:textId="1145F6D4" w:rsidR="001D638C" w:rsidRPr="00754466" w:rsidRDefault="001D638C" w:rsidP="008E575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</w:t>
            </w:r>
            <w:r w:rsid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óź</w:t>
            </w:r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</w:t>
            </w:r>
            <w:proofErr w:type="spellEnd"/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754466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48E5088B" w14:textId="77777777" w:rsidR="001D638C" w:rsidRPr="00754466" w:rsidRDefault="001D638C" w:rsidP="008E575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1585949D" w14:textId="77777777" w:rsidR="001D638C" w:rsidRPr="00754466" w:rsidRDefault="001D638C" w:rsidP="008E575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1818E745" w14:textId="4B8B90E9" w:rsidR="00BC121E" w:rsidRPr="00754466" w:rsidRDefault="001D638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5446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754466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754466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54466" w14:paraId="2B41930A" w14:textId="77777777" w:rsidTr="00D62E6E">
        <w:tc>
          <w:tcPr>
            <w:tcW w:w="2269" w:type="dxa"/>
          </w:tcPr>
          <w:p w14:paraId="0E6D0967" w14:textId="77777777" w:rsidR="00D62E6E" w:rsidRPr="0075446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0E64E6" w14:textId="2B743B29" w:rsidR="00D62E6E" w:rsidRPr="00754466" w:rsidRDefault="001D638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środków kontrastowych na okres 24 miesięcy z prawem opcji 12 miesięcy </w:t>
            </w:r>
            <w:proofErr w:type="gramStart"/>
            <w:r w:rsidRPr="0075446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( łącznie</w:t>
            </w:r>
            <w:proofErr w:type="gramEnd"/>
            <w:r w:rsidRPr="0075446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36 miesięcy)</w:t>
            </w:r>
            <w:r w:rsidR="00D62E6E" w:rsidRPr="0075446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1D638C" w:rsidRPr="00754466" w14:paraId="47A248A1" w14:textId="77777777" w:rsidTr="008E5759">
        <w:tc>
          <w:tcPr>
            <w:tcW w:w="2269" w:type="dxa"/>
          </w:tcPr>
          <w:p w14:paraId="1EC2CB18" w14:textId="77777777" w:rsidR="001D638C" w:rsidRPr="00754466" w:rsidRDefault="001D638C" w:rsidP="008E57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F60ECB" w14:textId="561CF23B" w:rsidR="001D638C" w:rsidRPr="00754466" w:rsidRDefault="001D638C" w:rsidP="008E57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68/2026</w:t>
            </w:r>
          </w:p>
        </w:tc>
      </w:tr>
    </w:tbl>
    <w:p w14:paraId="59A9DBC0" w14:textId="359496F8" w:rsidR="00BC121E" w:rsidRPr="00754466" w:rsidRDefault="001D638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75446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75446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754466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754466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75446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754466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6460376E" w14:textId="77777777" w:rsidR="00BC121E" w:rsidRPr="00754466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754466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754466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754466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75446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754466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754466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754466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754466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5A3B5944" w14:textId="77777777" w:rsidR="00BF69A4" w:rsidRPr="0075446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54466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754466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754466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54466" w14:paraId="4D62D1D5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6B88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1479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C5E85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754466" w14:paraId="6B6CD3D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B716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B79C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B5BC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754466" w14:paraId="2E83B61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057A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EFB6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0384" w14:textId="77777777" w:rsidR="00BC121E" w:rsidRPr="007544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DED9A14" w14:textId="77777777" w:rsidR="00BC121E" w:rsidRPr="0075446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754466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6F3C9F32" w14:textId="77777777" w:rsidR="00BC121E" w:rsidRPr="0075446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54466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3B42845" w14:textId="77777777" w:rsidR="00067B62" w:rsidRPr="0075446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75446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754466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754466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75446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31799025" w14:textId="77777777" w:rsidR="00CF03EF" w:rsidRPr="00754466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75446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75446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75446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754466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1F9BB44F" w14:textId="77777777" w:rsidR="00067B62" w:rsidRPr="0075446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54466" w14:paraId="5ADB7C4F" w14:textId="77777777" w:rsidTr="00620E37">
        <w:tc>
          <w:tcPr>
            <w:tcW w:w="2660" w:type="dxa"/>
          </w:tcPr>
          <w:p w14:paraId="3360FE83" w14:textId="77777777" w:rsidR="00BC121E" w:rsidRPr="007544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B10A9D4" w14:textId="77777777" w:rsidR="00BC121E" w:rsidRPr="0075446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394FF35F" w14:textId="77777777" w:rsidR="00BC121E" w:rsidRPr="0075446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4B3856AF" w14:textId="77777777" w:rsidR="00BC121E" w:rsidRPr="007544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B6242E0" w14:textId="77777777" w:rsidR="00BC121E" w:rsidRPr="007544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13AC7A46" w14:textId="6577DE99" w:rsidR="00BC121E" w:rsidRPr="0075446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1D638C"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754466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313CDB56" w14:textId="77777777" w:rsidR="00106AC7" w:rsidRPr="00754466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75446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73A18" w14:textId="77777777" w:rsidR="00EC557A" w:rsidRDefault="00EC557A">
      <w:r>
        <w:separator/>
      </w:r>
    </w:p>
  </w:endnote>
  <w:endnote w:type="continuationSeparator" w:id="0">
    <w:p w14:paraId="61E492F9" w14:textId="77777777" w:rsidR="00EC557A" w:rsidRDefault="00EC5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99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961B0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3663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44BF7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F4ECB5F">
        <v:line id="_x0000_s1025" style="position:absolute;left:0;text-align:left;z-index:251657728" from="-3.85pt,8.7pt" to="455.15pt,8.7pt"/>
      </w:pict>
    </w:r>
  </w:p>
  <w:p w14:paraId="14722BB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58979" w14:textId="77777777" w:rsidR="001D638C" w:rsidRDefault="001D63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F4D86" w14:textId="77777777" w:rsidR="00EC557A" w:rsidRDefault="00EC557A">
      <w:r>
        <w:separator/>
      </w:r>
    </w:p>
  </w:footnote>
  <w:footnote w:type="continuationSeparator" w:id="0">
    <w:p w14:paraId="15DBE95E" w14:textId="77777777" w:rsidR="00EC557A" w:rsidRDefault="00EC5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4046" w14:textId="77777777" w:rsidR="001D638C" w:rsidRDefault="001D6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59C0E" w14:textId="77777777" w:rsidR="001D638C" w:rsidRDefault="001D6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31D4" w14:textId="77777777" w:rsidR="001D638C" w:rsidRDefault="001D63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6953341">
    <w:abstractNumId w:val="13"/>
  </w:num>
  <w:num w:numId="2" w16cid:durableId="1268125358">
    <w:abstractNumId w:val="0"/>
  </w:num>
  <w:num w:numId="3" w16cid:durableId="1763600591">
    <w:abstractNumId w:val="11"/>
  </w:num>
  <w:num w:numId="4" w16cid:durableId="382603252">
    <w:abstractNumId w:val="8"/>
  </w:num>
  <w:num w:numId="5" w16cid:durableId="1234244201">
    <w:abstractNumId w:val="7"/>
  </w:num>
  <w:num w:numId="6" w16cid:durableId="1844931472">
    <w:abstractNumId w:val="1"/>
  </w:num>
  <w:num w:numId="7" w16cid:durableId="1209074418">
    <w:abstractNumId w:val="6"/>
  </w:num>
  <w:num w:numId="8" w16cid:durableId="987326459">
    <w:abstractNumId w:val="3"/>
  </w:num>
  <w:num w:numId="9" w16cid:durableId="1247881251">
    <w:abstractNumId w:val="2"/>
  </w:num>
  <w:num w:numId="10" w16cid:durableId="1891766253">
    <w:abstractNumId w:val="5"/>
  </w:num>
  <w:num w:numId="11" w16cid:durableId="449512598">
    <w:abstractNumId w:val="10"/>
  </w:num>
  <w:num w:numId="12" w16cid:durableId="452789829">
    <w:abstractNumId w:val="4"/>
  </w:num>
  <w:num w:numId="13" w16cid:durableId="782697509">
    <w:abstractNumId w:val="9"/>
  </w:num>
  <w:num w:numId="14" w16cid:durableId="8856036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1A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D638C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466"/>
    <w:rsid w:val="00775E2B"/>
    <w:rsid w:val="007823E9"/>
    <w:rsid w:val="007951AD"/>
    <w:rsid w:val="007D36CE"/>
    <w:rsid w:val="007D71A7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557A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BB3B7"/>
  <w15:chartTrackingRefBased/>
  <w15:docId w15:val="{E8E6E3D5-A804-4A27-A43C-243AF8DC1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2026-05-25T14:19:00Z</cp:lastPrinted>
  <dcterms:created xsi:type="dcterms:W3CDTF">2026-05-25T14:19:00Z</dcterms:created>
  <dcterms:modified xsi:type="dcterms:W3CDTF">2026-05-25T14:19:00Z</dcterms:modified>
</cp:coreProperties>
</file>