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308A9A60" w:rsidR="00025386" w:rsidRPr="00945202" w:rsidRDefault="0093641B" w:rsidP="00025386">
      <w:pPr>
        <w:pStyle w:val="Nagwek4"/>
        <w:rPr>
          <w:bCs/>
          <w:i w:val="0"/>
        </w:rPr>
      </w:pPr>
      <w:r w:rsidRPr="00945202">
        <w:rPr>
          <w:bCs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7EE2AB97">
                <wp:simplePos x="0" y="0"/>
                <wp:positionH relativeFrom="column">
                  <wp:posOffset>-156845</wp:posOffset>
                </wp:positionH>
                <wp:positionV relativeFrom="paragraph">
                  <wp:posOffset>-135255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2.35pt;margin-top:-10.65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45202">
        <w:rPr>
          <w:bCs/>
          <w:i w:val="0"/>
        </w:rPr>
        <w:t xml:space="preserve">Załącznik nr </w:t>
      </w:r>
      <w:r w:rsidR="00CB2B08">
        <w:rPr>
          <w:bCs/>
          <w:i w:val="0"/>
        </w:rPr>
        <w:t>5</w:t>
      </w:r>
      <w:r w:rsidR="00000E4C" w:rsidRPr="00945202">
        <w:rPr>
          <w:bCs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4DF10A0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101C13">
        <w:rPr>
          <w:rFonts w:ascii="Times New Roman" w:eastAsia="Times New Roman" w:hAnsi="Times New Roman"/>
          <w:bCs/>
          <w:sz w:val="24"/>
          <w:szCs w:val="20"/>
          <w:lang w:eastAsia="pl-PL"/>
        </w:rPr>
        <w:t>44/2026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8DEDC20" w14:textId="3E6C5D2A" w:rsidR="002507D5" w:rsidRDefault="00101C13" w:rsidP="00101C1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101C1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Przedmiotem zamówienia jest wykonanie usługi audytu końcowego bezpieczeństwa dla zrealizowanego przedsięwzięcia „Wsparcie procesów transformacji cyfrowej w Szpitalu Wojewódzkim w Poznaniu</w:t>
      </w:r>
    </w:p>
    <w:p w14:paraId="2893F083" w14:textId="77777777" w:rsidR="00101C13" w:rsidRDefault="00101C13" w:rsidP="00101C1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9D28F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6931D569" w:rsidR="00513D3B" w:rsidRDefault="00FD404A">
    <w:pPr>
      <w:pStyle w:val="Nagwek"/>
    </w:pPr>
    <w:r>
      <w:rPr>
        <w:noProof/>
      </w:rPr>
      <w:drawing>
        <wp:inline distT="0" distB="0" distL="0" distR="0" wp14:anchorId="37D5042C" wp14:editId="57ADA9BF">
          <wp:extent cx="5760720" cy="742704"/>
          <wp:effectExtent l="0" t="0" r="0" b="635"/>
          <wp:docPr id="118385977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7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01C13"/>
    <w:rsid w:val="0012098F"/>
    <w:rsid w:val="00122B29"/>
    <w:rsid w:val="00182E37"/>
    <w:rsid w:val="001C2314"/>
    <w:rsid w:val="00240448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676073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45202"/>
    <w:rsid w:val="00996D7C"/>
    <w:rsid w:val="00A56A6F"/>
    <w:rsid w:val="00B340C2"/>
    <w:rsid w:val="00B77707"/>
    <w:rsid w:val="00BD3AC7"/>
    <w:rsid w:val="00BE3BCE"/>
    <w:rsid w:val="00C13349"/>
    <w:rsid w:val="00CB2B08"/>
    <w:rsid w:val="00D13EBE"/>
    <w:rsid w:val="00D55FC4"/>
    <w:rsid w:val="00D74F30"/>
    <w:rsid w:val="00DC587A"/>
    <w:rsid w:val="00DE73DD"/>
    <w:rsid w:val="00E27ABB"/>
    <w:rsid w:val="00E86D3B"/>
    <w:rsid w:val="00E96256"/>
    <w:rsid w:val="00F334B4"/>
    <w:rsid w:val="00F4061A"/>
    <w:rsid w:val="00FB7BA7"/>
    <w:rsid w:val="00FC5B80"/>
    <w:rsid w:val="00FD4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18</cp:revision>
  <dcterms:created xsi:type="dcterms:W3CDTF">2017-08-01T08:06:00Z</dcterms:created>
  <dcterms:modified xsi:type="dcterms:W3CDTF">2026-05-21T06:36:00Z</dcterms:modified>
</cp:coreProperties>
</file>