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B68A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0129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129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0129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129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0129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0129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129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0129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0129B" w:rsidRPr="007B107C" w:rsidTr="001C3F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129B" w:rsidRPr="007B107C" w:rsidRDefault="0080129B" w:rsidP="001C3F3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0129B" w:rsidRPr="007B107C" w:rsidRDefault="0080129B" w:rsidP="001C3F3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0129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0129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0129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3B68A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80129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0129B" w:rsidRPr="007B107C" w:rsidRDefault="0080129B" w:rsidP="001C3F3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0129B" w:rsidRPr="007B107C" w:rsidRDefault="0080129B" w:rsidP="001C3F3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0129B" w:rsidRPr="007B107C" w:rsidRDefault="0080129B" w:rsidP="001C3F3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0129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0129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urządzeń sieciowych wraz z licencjami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0129B" w:rsidRPr="0080129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CRZP/97/2026/AZP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0129B" w:rsidRPr="0080129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29B" w:rsidRDefault="0080129B" w:rsidP="0080129B">
      <w:pPr>
        <w:spacing w:after="0" w:line="240" w:lineRule="auto"/>
      </w:pPr>
      <w:r>
        <w:separator/>
      </w:r>
    </w:p>
  </w:endnote>
  <w:endnote w:type="continuationSeparator" w:id="0">
    <w:p w:rsidR="0080129B" w:rsidRDefault="0080129B" w:rsidP="00801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29B" w:rsidRDefault="0080129B" w:rsidP="0080129B">
      <w:pPr>
        <w:spacing w:after="0" w:line="240" w:lineRule="auto"/>
      </w:pPr>
      <w:r>
        <w:separator/>
      </w:r>
    </w:p>
  </w:footnote>
  <w:footnote w:type="continuationSeparator" w:id="0">
    <w:p w:rsidR="0080129B" w:rsidRDefault="0080129B" w:rsidP="00801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29B" w:rsidRDefault="008012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390"/>
    <w:rsid w:val="002621C4"/>
    <w:rsid w:val="003B68AB"/>
    <w:rsid w:val="007B107C"/>
    <w:rsid w:val="007C7D43"/>
    <w:rsid w:val="0080129B"/>
    <w:rsid w:val="00843802"/>
    <w:rsid w:val="008750B3"/>
    <w:rsid w:val="009D5390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F1C9117-D4E3-4EE6-9A20-D779F763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1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129B"/>
  </w:style>
  <w:style w:type="paragraph" w:styleId="Stopka">
    <w:name w:val="footer"/>
    <w:basedOn w:val="Normalny"/>
    <w:link w:val="StopkaZnak"/>
    <w:uiPriority w:val="99"/>
    <w:unhideWhenUsed/>
    <w:rsid w:val="00801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129B"/>
  </w:style>
  <w:style w:type="paragraph" w:styleId="Tekstdymka">
    <w:name w:val="Balloon Text"/>
    <w:basedOn w:val="Normalny"/>
    <w:link w:val="TekstdymkaZnak"/>
    <w:uiPriority w:val="99"/>
    <w:semiHidden/>
    <w:unhideWhenUsed/>
    <w:rsid w:val="003B6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2026-05-22T10:07:00Z</cp:lastPrinted>
  <dcterms:created xsi:type="dcterms:W3CDTF">2026-05-22T10:07:00Z</dcterms:created>
  <dcterms:modified xsi:type="dcterms:W3CDTF">2026-05-22T10:07:00Z</dcterms:modified>
</cp:coreProperties>
</file>