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4181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6360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636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6360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636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636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6360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636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6360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60F" w:rsidRPr="007B107C" w:rsidTr="0059326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6360F" w:rsidRPr="007B107C" w:rsidRDefault="00E6360F" w:rsidP="0059326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6360F" w:rsidRPr="007B107C" w:rsidRDefault="00E6360F" w:rsidP="0059326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636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636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636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E636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</w:t>
            </w:r>
            <w:r w:rsidR="0054181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E636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</w:t>
            </w:r>
            <w:proofErr w:type="spellEnd"/>
            <w:r w:rsidRPr="00E6360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6360F" w:rsidRPr="007B107C" w:rsidRDefault="00E6360F" w:rsidP="0059326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6360F" w:rsidRPr="007B107C" w:rsidRDefault="00E6360F" w:rsidP="0059326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6360F" w:rsidRPr="007B107C" w:rsidRDefault="00E6360F" w:rsidP="0059326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6360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636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do sklepiku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6360F" w:rsidRPr="00E636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CRZP/94/2026/AZP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6360F" w:rsidRPr="00E6360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60F" w:rsidRDefault="00E6360F" w:rsidP="00E6360F">
      <w:pPr>
        <w:spacing w:after="0" w:line="240" w:lineRule="auto"/>
      </w:pPr>
      <w:r>
        <w:separator/>
      </w:r>
    </w:p>
  </w:endnote>
  <w:endnote w:type="continuationSeparator" w:id="0">
    <w:p w:rsidR="00E6360F" w:rsidRDefault="00E6360F" w:rsidP="00E63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60F" w:rsidRDefault="00E63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60F" w:rsidRDefault="00E636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60F" w:rsidRDefault="00E63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60F" w:rsidRDefault="00E6360F" w:rsidP="00E6360F">
      <w:pPr>
        <w:spacing w:after="0" w:line="240" w:lineRule="auto"/>
      </w:pPr>
      <w:r>
        <w:separator/>
      </w:r>
    </w:p>
  </w:footnote>
  <w:footnote w:type="continuationSeparator" w:id="0">
    <w:p w:rsidR="00E6360F" w:rsidRDefault="00E6360F" w:rsidP="00E63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60F" w:rsidRDefault="00E63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60F" w:rsidRDefault="00E63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60F" w:rsidRDefault="00E63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FC"/>
    <w:rsid w:val="002621C4"/>
    <w:rsid w:val="004B5CFC"/>
    <w:rsid w:val="00541810"/>
    <w:rsid w:val="007B107C"/>
    <w:rsid w:val="007C7D43"/>
    <w:rsid w:val="00843802"/>
    <w:rsid w:val="008750B3"/>
    <w:rsid w:val="00C31816"/>
    <w:rsid w:val="00E6360F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F42AAB5-C5A6-434C-809E-B5F279DD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3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360F"/>
  </w:style>
  <w:style w:type="paragraph" w:styleId="Stopka">
    <w:name w:val="footer"/>
    <w:basedOn w:val="Normalny"/>
    <w:link w:val="StopkaZnak"/>
    <w:uiPriority w:val="99"/>
    <w:unhideWhenUsed/>
    <w:rsid w:val="00E63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60F"/>
  </w:style>
  <w:style w:type="paragraph" w:styleId="Tekstdymka">
    <w:name w:val="Balloon Text"/>
    <w:basedOn w:val="Normalny"/>
    <w:link w:val="TekstdymkaZnak"/>
    <w:uiPriority w:val="99"/>
    <w:semiHidden/>
    <w:unhideWhenUsed/>
    <w:rsid w:val="00541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2026-05-19T05:44:00Z</cp:lastPrinted>
  <dcterms:created xsi:type="dcterms:W3CDTF">2026-05-19T05:44:00Z</dcterms:created>
  <dcterms:modified xsi:type="dcterms:W3CDTF">2026-05-19T05:44:00Z</dcterms:modified>
</cp:coreProperties>
</file>