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030F5824" w:rsidR="00D62E6E" w:rsidRPr="00A74930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486A75">
        <w:rPr>
          <w:rFonts w:ascii="Times New Roman" w:eastAsia="Times New Roman" w:hAnsi="Times New Roman"/>
          <w:bCs/>
          <w:sz w:val="24"/>
          <w:szCs w:val="20"/>
          <w:lang w:eastAsia="pl-PL"/>
        </w:rPr>
        <w:t>6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</w:tcPr>
          <w:p w14:paraId="57CC5F58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67284CA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</w:tcPr>
          <w:p w14:paraId="6EA69F36" w14:textId="77777777" w:rsidR="00D62E6E" w:rsidRPr="00A7493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36D5F4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03CF4F01" w14:textId="77777777" w:rsidR="00BC121E" w:rsidRPr="00A74930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</w:tcPr>
          <w:p w14:paraId="4316892B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990C1D" w14:textId="61ECC96F" w:rsidR="00D62E6E" w:rsidRPr="00A74930" w:rsidRDefault="000A29C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A29C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Wyroby medyczne Ortopedia - cz.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I</w:t>
            </w:r>
          </w:p>
        </w:tc>
      </w:tr>
      <w:tr w:rsidR="0055439C" w:rsidRPr="00A74930" w14:paraId="7E396DA1" w14:textId="77777777" w:rsidTr="000612A4">
        <w:tc>
          <w:tcPr>
            <w:tcW w:w="2269" w:type="dxa"/>
          </w:tcPr>
          <w:p w14:paraId="4B3F99DD" w14:textId="77777777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1FE9225" w14:textId="49C7529B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0A29C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40/2026</w:t>
            </w:r>
          </w:p>
        </w:tc>
      </w:tr>
    </w:tbl>
    <w:p w14:paraId="7C2FB1AB" w14:textId="77777777" w:rsidR="00BC121E" w:rsidRPr="00A74930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72E8E024" w:rsidR="00BC121E" w:rsidRPr="00A74930" w:rsidRDefault="000A29C5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798AEC9A" w:rsidR="00BC121E" w:rsidRPr="00A74930" w:rsidRDefault="000A29C5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5FD46DBF">
          <v:shape id="_x0000_i1026" type="#_x0000_t75" style="width:453pt;height:17.25pt">
            <v:imagedata r:id="rId9" o:title=""/>
          </v:shape>
        </w:pi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</w:tcPr>
          <w:p w14:paraId="1B4F45BA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8A34C60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BC121E">
      <w:pPr>
        <w:rPr>
          <w:rFonts w:ascii="Times New Roman" w:hAnsi="Times New Roman"/>
        </w:rPr>
      </w:pPr>
    </w:p>
    <w:sectPr w:rsidR="00106AC7" w:rsidRPr="00A74930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26D2"/>
    <w:rsid w:val="00007C1C"/>
    <w:rsid w:val="00010A35"/>
    <w:rsid w:val="00012997"/>
    <w:rsid w:val="000621A2"/>
    <w:rsid w:val="00067B62"/>
    <w:rsid w:val="000719DC"/>
    <w:rsid w:val="00075CEC"/>
    <w:rsid w:val="000A29C5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6A75"/>
    <w:rsid w:val="004B1027"/>
    <w:rsid w:val="004C55DE"/>
    <w:rsid w:val="004D5C77"/>
    <w:rsid w:val="00517FF1"/>
    <w:rsid w:val="00532ED5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60F9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5473"/>
    <w:rsid w:val="00844A96"/>
    <w:rsid w:val="008460DE"/>
    <w:rsid w:val="00882E9F"/>
    <w:rsid w:val="008843C0"/>
    <w:rsid w:val="008A0D67"/>
    <w:rsid w:val="008B3C7B"/>
    <w:rsid w:val="008C2CBF"/>
    <w:rsid w:val="008C5A6A"/>
    <w:rsid w:val="008D4CAF"/>
    <w:rsid w:val="008E296F"/>
    <w:rsid w:val="008E370F"/>
    <w:rsid w:val="00952336"/>
    <w:rsid w:val="00965F72"/>
    <w:rsid w:val="009A21D7"/>
    <w:rsid w:val="009A232F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213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2010-01-07T09:39:00Z</cp:lastPrinted>
  <dcterms:created xsi:type="dcterms:W3CDTF">2025-04-24T08:29:00Z</dcterms:created>
  <dcterms:modified xsi:type="dcterms:W3CDTF">2026-05-12T09:22:00Z</dcterms:modified>
</cp:coreProperties>
</file>