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82450" w14:textId="053893D0" w:rsidR="006676AE" w:rsidRPr="0012157F" w:rsidRDefault="00B925A6" w:rsidP="00B925A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12157F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EE617F0" w14:textId="77777777" w:rsidR="005103B9" w:rsidRPr="0012157F" w:rsidRDefault="005103B9" w:rsidP="00B925A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C3103DE" w14:textId="1C8790AF" w:rsidR="006676AE" w:rsidRPr="0012157F" w:rsidRDefault="005103B9" w:rsidP="00B925A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219D8" w:rsidRPr="000219D8">
        <w:rPr>
          <w:rFonts w:ascii="Arial" w:hAnsi="Arial" w:cs="Arial"/>
          <w:b/>
          <w:sz w:val="24"/>
          <w:szCs w:val="24"/>
        </w:rPr>
        <w:t>SZW/DZP/</w:t>
      </w:r>
      <w:r w:rsidR="00EF2E0D">
        <w:rPr>
          <w:rFonts w:ascii="Arial" w:hAnsi="Arial" w:cs="Arial"/>
          <w:b/>
          <w:sz w:val="24"/>
          <w:szCs w:val="24"/>
        </w:rPr>
        <w:t>41</w:t>
      </w:r>
      <w:r w:rsidR="000219D8" w:rsidRPr="000219D8">
        <w:rPr>
          <w:rFonts w:ascii="Arial" w:hAnsi="Arial" w:cs="Arial"/>
          <w:b/>
          <w:sz w:val="24"/>
          <w:szCs w:val="24"/>
        </w:rPr>
        <w:t>/2026</w:t>
      </w:r>
    </w:p>
    <w:p w14:paraId="6F6E1F88" w14:textId="77777777" w:rsidR="00C4103F" w:rsidRPr="0012157F" w:rsidRDefault="006676AE" w:rsidP="00B925A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EBC93F9" w14:textId="66E198E9" w:rsidR="006676AE" w:rsidRPr="0012157F" w:rsidRDefault="006676AE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SZPITAL WOJEWÓDZKI W POZNANIU</w:t>
      </w:r>
    </w:p>
    <w:p w14:paraId="5385A321" w14:textId="488ABF0E" w:rsidR="006676AE" w:rsidRPr="0012157F" w:rsidRDefault="006676AE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48D00394" w14:textId="53C4B0E1" w:rsidR="00F90CD1" w:rsidRDefault="006676AE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0219D8" w:rsidRPr="000219D8">
        <w:rPr>
          <w:rFonts w:ascii="Arial" w:hAnsi="Arial" w:cs="Arial"/>
        </w:rPr>
        <w:t>Poznań</w:t>
      </w:r>
    </w:p>
    <w:p w14:paraId="6F260F64" w14:textId="77777777" w:rsidR="009169D4" w:rsidRDefault="009169D4" w:rsidP="00B925A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2296C3C" w14:textId="77777777" w:rsidR="009169D4" w:rsidRPr="0012157F" w:rsidRDefault="009169D4" w:rsidP="00B925A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A2A0BD8" w14:textId="77777777" w:rsidR="00C4103F" w:rsidRPr="0012157F" w:rsidRDefault="006676AE" w:rsidP="00B925A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A153357" w14:textId="77777777" w:rsidR="00C4103F" w:rsidRPr="0012157F" w:rsidRDefault="007118F0" w:rsidP="00B925A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A5F4A3B" w14:textId="77777777" w:rsidR="00757EFB" w:rsidRPr="0012157F" w:rsidRDefault="00757EFB" w:rsidP="00B925A6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4AF60B3" w14:textId="77777777" w:rsidR="007118F0" w:rsidRPr="0012157F" w:rsidRDefault="007118F0" w:rsidP="00B925A6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71D6D65" w14:textId="77777777" w:rsidR="00C4103F" w:rsidRPr="00650D6C" w:rsidRDefault="007936D6" w:rsidP="00B92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EFAA8A4" w14:textId="77777777" w:rsidR="00757EFB" w:rsidRPr="0012157F" w:rsidRDefault="00757EFB" w:rsidP="00B925A6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124531A" w14:textId="77777777" w:rsidR="00484F88" w:rsidRDefault="007936D6" w:rsidP="00B925A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0A5DC48A" w14:textId="77777777" w:rsidR="00B925A6" w:rsidRDefault="00B925A6" w:rsidP="00B925A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p w14:paraId="029043C6" w14:textId="77777777" w:rsidR="00B925A6" w:rsidRPr="00612283" w:rsidRDefault="00B925A6" w:rsidP="00B925A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219D8" w:rsidRPr="0012157F" w14:paraId="19E0BED7" w14:textId="77777777" w:rsidTr="00D509E0">
        <w:tc>
          <w:tcPr>
            <w:tcW w:w="9104" w:type="dxa"/>
            <w:shd w:val="clear" w:color="auto" w:fill="D9D9D9"/>
          </w:tcPr>
          <w:p w14:paraId="61292F35" w14:textId="77777777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404E8BD" w14:textId="2947A24E" w:rsidR="000219D8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219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219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219D8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B613E07" w14:textId="77777777" w:rsidR="000219D8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C956230" w14:textId="77777777" w:rsidR="000219D8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39E4CEDD" w14:textId="77777777" w:rsidR="000219D8" w:rsidRPr="00C86421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3373DE6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0DA52F" w14:textId="7384A83E" w:rsidR="00E50194" w:rsidRDefault="001F027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2194D9C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E1FC38" w14:textId="45F94D82" w:rsidR="00B925A6" w:rsidRDefault="00EF2E0D" w:rsidP="00B925A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F2E0D">
        <w:rPr>
          <w:rFonts w:ascii="Arial" w:hAnsi="Arial" w:cs="Arial"/>
          <w:b/>
          <w:sz w:val="24"/>
          <w:szCs w:val="24"/>
        </w:rPr>
        <w:t>Dostawa materiałów opatrunkowych dla wszystkich jednostek Szpitala</w:t>
      </w:r>
    </w:p>
    <w:p w14:paraId="357B42E8" w14:textId="77777777" w:rsidR="00EF2E0D" w:rsidRDefault="00EF2E0D" w:rsidP="00B925A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03181E" w14:textId="304DD84D" w:rsidR="00F90CD1" w:rsidRDefault="005434B3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219D8" w:rsidRPr="000219D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0C2CCDC0" w14:textId="77777777" w:rsidR="00B925A6" w:rsidRPr="0012157F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6B2B921" w14:textId="77777777" w:rsidTr="00650D6C">
        <w:tc>
          <w:tcPr>
            <w:tcW w:w="9104" w:type="dxa"/>
            <w:shd w:val="clear" w:color="auto" w:fill="D9D9D9"/>
          </w:tcPr>
          <w:p w14:paraId="0FC0E8E1" w14:textId="77777777" w:rsidR="00E50194" w:rsidRPr="00650D6C" w:rsidRDefault="00650D6C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1752C70" w14:textId="77777777" w:rsidR="0032618A" w:rsidRPr="0032618A" w:rsidRDefault="00BA53CA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7368B7F" w14:textId="02FD5520" w:rsidR="000219D8" w:rsidRDefault="007A2BC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12925391" w14:textId="74B9A0B6" w:rsidR="00A91658" w:rsidRDefault="00A91658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DA538BD" w14:textId="77777777" w:rsidTr="00CD4DD1">
        <w:tc>
          <w:tcPr>
            <w:tcW w:w="9104" w:type="dxa"/>
            <w:shd w:val="clear" w:color="auto" w:fill="D9D9D9"/>
          </w:tcPr>
          <w:p w14:paraId="129C9FA5" w14:textId="77777777" w:rsidR="0011306C" w:rsidRPr="00650D6C" w:rsidRDefault="00103D09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67E5C30" w14:textId="77777777" w:rsidR="00103D09" w:rsidRDefault="00103D09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8A379C0" w14:textId="77777777" w:rsidR="00D2702A" w:rsidRPr="0012157F" w:rsidRDefault="0012295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6E95EA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8C32" w14:textId="77777777" w:rsidR="00D2702A" w:rsidRPr="0012157F" w:rsidRDefault="00D2702A" w:rsidP="00B925A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4502" w14:textId="77777777" w:rsidR="00D2702A" w:rsidRPr="0012157F" w:rsidRDefault="00D2702A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219D8" w:rsidRPr="0012157F" w14:paraId="369A2E3C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F305A" w14:textId="32731560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BDC4" w14:textId="39D4E98E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362F692" w14:textId="7415323C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219D8" w:rsidRPr="0012157F" w14:paraId="368072A2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529F2" w14:textId="2841F025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71662" w14:textId="04BCC836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54295FB" w14:textId="5A2AD429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219D8" w:rsidRPr="0012157F" w14:paraId="02483315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1E02" w14:textId="70A1AEFF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E08E5" w14:textId="32A6C323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8A80EB0" w14:textId="7C9035C5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219D8" w:rsidRPr="0012157F" w14:paraId="6D281E7F" w14:textId="77777777" w:rsidTr="00D509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B277" w14:textId="68C0D1BC" w:rsidR="000219D8" w:rsidRPr="0012157F" w:rsidRDefault="000219D8" w:rsidP="00B925A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484A" w14:textId="1E063868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9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0A3F62E" w14:textId="1D4CE609" w:rsidR="000219D8" w:rsidRPr="0012157F" w:rsidRDefault="000219D8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9D8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14C626C7" w14:textId="77777777" w:rsidR="00122954" w:rsidRDefault="0012295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10CA58F1" w14:textId="77777777" w:rsidR="00721D87" w:rsidRDefault="00E21BB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DC2D551" w14:textId="77777777" w:rsidR="00721D87" w:rsidRPr="00721D87" w:rsidRDefault="00721D87" w:rsidP="00B925A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7E4E01" w14:textId="77777777" w:rsidR="00721D87" w:rsidRDefault="00E21BB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6836470" w14:textId="77777777" w:rsidR="00E21BB4" w:rsidRPr="00E21BB4" w:rsidRDefault="00E21BB4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9B10210" w14:textId="77777777" w:rsidR="00E21BB4" w:rsidRPr="00721D87" w:rsidRDefault="00E21BB4" w:rsidP="00B925A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A916CC" w14:textId="77777777" w:rsidR="00334A77" w:rsidRDefault="00334A77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39379A80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5868C389" w14:textId="77777777" w:rsidTr="0061040C">
        <w:tc>
          <w:tcPr>
            <w:tcW w:w="9104" w:type="dxa"/>
            <w:shd w:val="clear" w:color="auto" w:fill="D9D9D9"/>
          </w:tcPr>
          <w:p w14:paraId="4FDC7B08" w14:textId="77777777" w:rsidR="00334A77" w:rsidRPr="00650D6C" w:rsidRDefault="00560F5C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622529C" w14:textId="77777777" w:rsidR="00334A77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DC7FD78" w14:textId="77777777" w:rsidR="004175AB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C53B36A" w14:textId="77777777" w:rsidR="004175AB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14:paraId="6216ED01" w14:textId="77777777" w:rsidR="004175AB" w:rsidRPr="004175AB" w:rsidRDefault="004175AB" w:rsidP="00B925A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48F372D" w14:textId="77777777" w:rsidR="00334A77" w:rsidRDefault="004175A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1456D3A0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4F9C2EF7" w14:textId="77777777" w:rsidTr="0061040C">
        <w:tc>
          <w:tcPr>
            <w:tcW w:w="9104" w:type="dxa"/>
            <w:shd w:val="clear" w:color="auto" w:fill="D9D9D9"/>
          </w:tcPr>
          <w:p w14:paraId="25447DD6" w14:textId="77777777" w:rsidR="00C37715" w:rsidRPr="00650D6C" w:rsidRDefault="00747CEE" w:rsidP="00B925A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5C2AAB9" w14:textId="77777777" w:rsidR="00334A77" w:rsidRDefault="00747CE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81C51C1" w14:textId="77777777" w:rsidR="0044648E" w:rsidRDefault="008C60E1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17904B9" w14:textId="77777777" w:rsidR="0044648E" w:rsidRDefault="0044648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AB6FC1B" w14:textId="77777777" w:rsidR="0044648E" w:rsidRPr="004175AB" w:rsidRDefault="0044648E" w:rsidP="00B925A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F27BEA" w14:textId="77777777" w:rsidR="00C62F57" w:rsidRDefault="0044648E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6B984144" w14:textId="77777777" w:rsidR="00B925A6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6A0013C" w14:textId="77777777" w:rsidTr="00CD4DD1">
        <w:tc>
          <w:tcPr>
            <w:tcW w:w="9104" w:type="dxa"/>
            <w:shd w:val="clear" w:color="auto" w:fill="D9D9D9"/>
          </w:tcPr>
          <w:p w14:paraId="49888D42" w14:textId="77777777" w:rsidR="00BE6F04" w:rsidRPr="00650D6C" w:rsidRDefault="00E426EB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35C0FA0" w14:textId="77777777" w:rsidR="00FE4E2B" w:rsidRDefault="008C60E1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23BF1F2" w14:textId="77777777" w:rsidR="00B925A6" w:rsidRPr="00E426EB" w:rsidRDefault="00B925A6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4D2E1DE" w14:textId="77777777" w:rsidTr="00847232">
        <w:tc>
          <w:tcPr>
            <w:tcW w:w="9104" w:type="dxa"/>
            <w:shd w:val="clear" w:color="auto" w:fill="D9D9D9"/>
          </w:tcPr>
          <w:p w14:paraId="4DD022C6" w14:textId="77777777" w:rsidR="00E426EB" w:rsidRPr="00650D6C" w:rsidRDefault="00E426EB" w:rsidP="00B925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92FD69D" w14:textId="77777777" w:rsidR="00E426EB" w:rsidRPr="0012157F" w:rsidRDefault="00E426EB" w:rsidP="00B925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49447C" w14:textId="77777777" w:rsidR="00E426EB" w:rsidRPr="00E426EB" w:rsidRDefault="00E426EB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4D5481F" w14:textId="77777777" w:rsidR="00E426EB" w:rsidRPr="00E426EB" w:rsidRDefault="00E426EB" w:rsidP="00B925A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3CCFDD" w14:textId="77777777" w:rsidR="00E426EB" w:rsidRPr="00FF0EBB" w:rsidRDefault="00E426EB" w:rsidP="00B925A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8FF1BD6" w14:textId="77777777" w:rsidR="00E426EB" w:rsidRPr="00E426EB" w:rsidRDefault="00E426EB" w:rsidP="00B925A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DDBD6AD" w14:textId="77777777" w:rsidR="00E426EB" w:rsidRPr="00FF0EBB" w:rsidRDefault="00E426EB" w:rsidP="00B925A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5C7A775" w14:textId="77777777" w:rsidR="0012157F" w:rsidRDefault="0012157F" w:rsidP="00B925A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6FE9AD" w14:textId="77777777" w:rsidR="008C60E1" w:rsidRPr="0012157F" w:rsidRDefault="008C60E1" w:rsidP="00B925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647834" w14:textId="77777777" w:rsidR="00524951" w:rsidRDefault="00FE4E2B" w:rsidP="00B925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8641B29" w14:textId="77777777" w:rsidR="00524951" w:rsidRDefault="00524951" w:rsidP="00B925A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372DD8B" w14:textId="77777777" w:rsidR="00FE4E2B" w:rsidRPr="0012157F" w:rsidRDefault="00524951" w:rsidP="00B925A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8A9FBD4" w14:textId="77777777" w:rsidR="00484F88" w:rsidRPr="0012157F" w:rsidRDefault="008C60E1" w:rsidP="00B925A6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ED8BF" w14:textId="77777777" w:rsidR="006E25F8" w:rsidRDefault="006E25F8" w:rsidP="0038231F">
      <w:pPr>
        <w:spacing w:after="0" w:line="240" w:lineRule="auto"/>
      </w:pPr>
      <w:r>
        <w:separator/>
      </w:r>
    </w:p>
  </w:endnote>
  <w:endnote w:type="continuationSeparator" w:id="0">
    <w:p w14:paraId="0515573F" w14:textId="77777777" w:rsidR="006E25F8" w:rsidRDefault="006E25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71816" w14:textId="77777777" w:rsidR="000219D8" w:rsidRDefault="000219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3B7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ABA3D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673E6" w14:textId="77777777" w:rsidR="000219D8" w:rsidRDefault="00021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19278" w14:textId="77777777" w:rsidR="006E25F8" w:rsidRDefault="006E25F8" w:rsidP="0038231F">
      <w:pPr>
        <w:spacing w:after="0" w:line="240" w:lineRule="auto"/>
      </w:pPr>
      <w:r>
        <w:separator/>
      </w:r>
    </w:p>
  </w:footnote>
  <w:footnote w:type="continuationSeparator" w:id="0">
    <w:p w14:paraId="625E0A33" w14:textId="77777777" w:rsidR="006E25F8" w:rsidRDefault="006E25F8" w:rsidP="0038231F">
      <w:pPr>
        <w:spacing w:after="0" w:line="240" w:lineRule="auto"/>
      </w:pPr>
      <w:r>
        <w:continuationSeparator/>
      </w:r>
    </w:p>
  </w:footnote>
  <w:footnote w:id="1">
    <w:p w14:paraId="33F41BE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6DECB2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C23678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547D59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FDA3ED2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2A9023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8C7B30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02CF24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75797F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66D901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443E5EEF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B69FB" w14:textId="77777777" w:rsidR="000219D8" w:rsidRDefault="000219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6F807" w14:textId="77777777" w:rsidR="000219D8" w:rsidRDefault="000219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D0929" w14:textId="77777777" w:rsidR="000219D8" w:rsidRDefault="000219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668888">
    <w:abstractNumId w:val="11"/>
  </w:num>
  <w:num w:numId="2" w16cid:durableId="526407106">
    <w:abstractNumId w:val="0"/>
  </w:num>
  <w:num w:numId="3" w16cid:durableId="920144382">
    <w:abstractNumId w:val="10"/>
  </w:num>
  <w:num w:numId="4" w16cid:durableId="1595431469">
    <w:abstractNumId w:val="13"/>
  </w:num>
  <w:num w:numId="5" w16cid:durableId="1029718399">
    <w:abstractNumId w:val="12"/>
  </w:num>
  <w:num w:numId="6" w16cid:durableId="1983151113">
    <w:abstractNumId w:val="9"/>
  </w:num>
  <w:num w:numId="7" w16cid:durableId="745996977">
    <w:abstractNumId w:val="1"/>
  </w:num>
  <w:num w:numId="8" w16cid:durableId="2100055585">
    <w:abstractNumId w:val="6"/>
  </w:num>
  <w:num w:numId="9" w16cid:durableId="522285075">
    <w:abstractNumId w:val="4"/>
  </w:num>
  <w:num w:numId="10" w16cid:durableId="1527017107">
    <w:abstractNumId w:val="7"/>
  </w:num>
  <w:num w:numId="11" w16cid:durableId="1082920667">
    <w:abstractNumId w:val="5"/>
  </w:num>
  <w:num w:numId="12" w16cid:durableId="404424836">
    <w:abstractNumId w:val="8"/>
  </w:num>
  <w:num w:numId="13" w16cid:durableId="1394425939">
    <w:abstractNumId w:val="3"/>
  </w:num>
  <w:num w:numId="14" w16cid:durableId="1984771624">
    <w:abstractNumId w:val="2"/>
  </w:num>
  <w:num w:numId="15" w16cid:durableId="12742405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8F3"/>
    <w:rsid w:val="000219D8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4910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25F8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25A6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B68F3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0C8C"/>
    <w:rsid w:val="00EE1FBF"/>
    <w:rsid w:val="00EE40F5"/>
    <w:rsid w:val="00EF2E0D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3719D"/>
  <w15:docId w15:val="{9AF2B0BE-4443-4CF2-B876-B99125E9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924</Words>
  <Characters>5550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2026-05-04T07:10:00Z</dcterms:created>
  <dcterms:modified xsi:type="dcterms:W3CDTF">2026-05-12T07:08:00Z</dcterms:modified>
</cp:coreProperties>
</file>