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C759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2607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607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2607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607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607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2607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607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607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26073" w:rsidRPr="007B107C" w:rsidTr="00050E1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6073" w:rsidRPr="007B107C" w:rsidRDefault="00C26073" w:rsidP="00050E1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26073" w:rsidRPr="007B107C" w:rsidRDefault="00C26073" w:rsidP="00050E1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2607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2607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2607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BC759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C2607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26073" w:rsidRPr="007B107C" w:rsidRDefault="00C26073" w:rsidP="00050E1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26073" w:rsidRPr="007B107C" w:rsidRDefault="00C26073" w:rsidP="00050E1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26073" w:rsidRPr="007B107C" w:rsidRDefault="00C26073" w:rsidP="00050E1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2607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2607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warsztatów z zakresu międzykulturowości dla beneficjentów programu Erasmus+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26073" w:rsidRPr="00C2607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26073" w:rsidRPr="00C2607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073" w:rsidRDefault="00C26073" w:rsidP="00C26073">
      <w:pPr>
        <w:spacing w:after="0" w:line="240" w:lineRule="auto"/>
      </w:pPr>
      <w:r>
        <w:separator/>
      </w:r>
    </w:p>
  </w:endnote>
  <w:endnote w:type="continuationSeparator" w:id="0">
    <w:p w:rsidR="00C26073" w:rsidRDefault="00C26073" w:rsidP="00C2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073" w:rsidRDefault="00C26073" w:rsidP="00C26073">
      <w:pPr>
        <w:spacing w:after="0" w:line="240" w:lineRule="auto"/>
      </w:pPr>
      <w:r>
        <w:separator/>
      </w:r>
    </w:p>
  </w:footnote>
  <w:footnote w:type="continuationSeparator" w:id="0">
    <w:p w:rsidR="00C26073" w:rsidRDefault="00C26073" w:rsidP="00C26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73" w:rsidRDefault="00C260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8BD"/>
    <w:rsid w:val="002621C4"/>
    <w:rsid w:val="007A48BD"/>
    <w:rsid w:val="007B107C"/>
    <w:rsid w:val="007C7D43"/>
    <w:rsid w:val="00843802"/>
    <w:rsid w:val="008750B3"/>
    <w:rsid w:val="00BC759D"/>
    <w:rsid w:val="00C2607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69D6DFC-0E08-4A0F-B61B-414B97D8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6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6073"/>
  </w:style>
  <w:style w:type="paragraph" w:styleId="Stopka">
    <w:name w:val="footer"/>
    <w:basedOn w:val="Normalny"/>
    <w:link w:val="StopkaZnak"/>
    <w:uiPriority w:val="99"/>
    <w:unhideWhenUsed/>
    <w:rsid w:val="00C26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6073"/>
  </w:style>
  <w:style w:type="paragraph" w:styleId="Tekstdymka">
    <w:name w:val="Balloon Text"/>
    <w:basedOn w:val="Normalny"/>
    <w:link w:val="TekstdymkaZnak"/>
    <w:uiPriority w:val="99"/>
    <w:semiHidden/>
    <w:unhideWhenUsed/>
    <w:rsid w:val="00BC7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2026-05-05T10:39:00Z</cp:lastPrinted>
  <dcterms:created xsi:type="dcterms:W3CDTF">2026-05-05T10:39:00Z</dcterms:created>
  <dcterms:modified xsi:type="dcterms:W3CDTF">2026-05-05T10:39:00Z</dcterms:modified>
</cp:coreProperties>
</file>