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5E2C0E" w:rsidRDefault="005E2C0E" w:rsidP="005E2C0E">
      <w:pPr>
        <w:spacing w:after="240"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>Gdynia</w:t>
      </w:r>
      <w:r w:rsidR="00BC3797" w:rsidRPr="005E2C0E">
        <w:rPr>
          <w:sz w:val="22"/>
          <w:szCs w:val="22"/>
        </w:rPr>
        <w:t xml:space="preserve"> </w:t>
      </w:r>
      <w:r w:rsidR="006A5DF1" w:rsidRPr="005E2C0E">
        <w:rPr>
          <w:sz w:val="22"/>
          <w:szCs w:val="22"/>
        </w:rPr>
        <w:t xml:space="preserve">dnia: </w:t>
      </w:r>
      <w:r w:rsidR="00BC3797" w:rsidRPr="005E2C0E">
        <w:rPr>
          <w:sz w:val="22"/>
          <w:szCs w:val="22"/>
        </w:rPr>
        <w:t>………………</w:t>
      </w:r>
    </w:p>
    <w:p w:rsidR="006A5DF1" w:rsidRPr="005E2C0E" w:rsidRDefault="002C6A1C" w:rsidP="005E2C0E">
      <w:pPr>
        <w:pStyle w:val="Nagwek"/>
        <w:tabs>
          <w:tab w:val="clear" w:pos="4536"/>
        </w:tabs>
        <w:spacing w:line="360" w:lineRule="auto"/>
        <w:rPr>
          <w:sz w:val="22"/>
          <w:szCs w:val="22"/>
        </w:rPr>
      </w:pPr>
      <w:r>
        <w:rPr>
          <w:bCs/>
          <w:sz w:val="22"/>
          <w:szCs w:val="22"/>
        </w:rPr>
        <w:t>CRZP/66/2026/AZP</w:t>
      </w:r>
      <w:bookmarkStart w:id="0" w:name="_GoBack"/>
      <w:bookmarkEnd w:id="0"/>
      <w:r w:rsidR="006A5DF1" w:rsidRPr="005E2C0E">
        <w:rPr>
          <w:sz w:val="22"/>
          <w:szCs w:val="22"/>
        </w:rPr>
        <w:tab/>
        <w:t xml:space="preserve"> </w:t>
      </w:r>
    </w:p>
    <w:p w:rsidR="006D4AB3" w:rsidRPr="005E2C0E" w:rsidRDefault="006D4AB3" w:rsidP="005E2C0E">
      <w:pPr>
        <w:pStyle w:val="Nagwek"/>
        <w:tabs>
          <w:tab w:val="clear" w:pos="4536"/>
          <w:tab w:val="clear" w:pos="9072"/>
        </w:tabs>
        <w:spacing w:line="360" w:lineRule="auto"/>
        <w:rPr>
          <w:sz w:val="22"/>
          <w:szCs w:val="22"/>
        </w:rPr>
      </w:pPr>
    </w:p>
    <w:p w:rsidR="00632C3C" w:rsidRPr="002C6A1C" w:rsidRDefault="00BC3797" w:rsidP="002C6A1C">
      <w:pPr>
        <w:pStyle w:val="Nagwek1"/>
        <w:spacing w:after="0" w:line="360" w:lineRule="auto"/>
        <w:jc w:val="center"/>
        <w:rPr>
          <w:rFonts w:ascii="Times New Roman" w:hAnsi="Times New Roman"/>
          <w:sz w:val="24"/>
          <w:szCs w:val="22"/>
        </w:rPr>
      </w:pPr>
      <w:r w:rsidRPr="002C6A1C">
        <w:rPr>
          <w:rFonts w:ascii="Times New Roman" w:hAnsi="Times New Roman"/>
          <w:sz w:val="24"/>
          <w:szCs w:val="22"/>
        </w:rPr>
        <w:t>OŚWIADCZENIE</w:t>
      </w:r>
      <w:r w:rsidR="00796875" w:rsidRPr="002C6A1C">
        <w:rPr>
          <w:rFonts w:ascii="Times New Roman" w:hAnsi="Times New Roman"/>
          <w:sz w:val="24"/>
          <w:szCs w:val="22"/>
        </w:rPr>
        <w:t xml:space="preserve"> WYKONAWCY</w:t>
      </w:r>
    </w:p>
    <w:p w:rsidR="00796875" w:rsidRPr="002C6A1C" w:rsidRDefault="00796875" w:rsidP="002C6A1C">
      <w:pPr>
        <w:spacing w:line="360" w:lineRule="auto"/>
        <w:jc w:val="center"/>
        <w:rPr>
          <w:sz w:val="22"/>
          <w:szCs w:val="22"/>
        </w:rPr>
      </w:pPr>
      <w:r w:rsidRPr="002C6A1C">
        <w:rPr>
          <w:b/>
          <w:sz w:val="22"/>
          <w:szCs w:val="22"/>
        </w:rPr>
        <w:t>dotyczące wykorzystania nagrań z bezzałogowego statku powietrznego (</w:t>
      </w:r>
      <w:proofErr w:type="spellStart"/>
      <w:r w:rsidRPr="002C6A1C">
        <w:rPr>
          <w:b/>
          <w:sz w:val="22"/>
          <w:szCs w:val="22"/>
        </w:rPr>
        <w:t>drona</w:t>
      </w:r>
      <w:proofErr w:type="spellEnd"/>
      <w:r w:rsidRPr="002C6A1C">
        <w:rPr>
          <w:b/>
          <w:sz w:val="22"/>
          <w:szCs w:val="22"/>
        </w:rPr>
        <w:t>)</w:t>
      </w:r>
    </w:p>
    <w:p w:rsidR="00796875" w:rsidRPr="005E2C0E" w:rsidRDefault="00796875" w:rsidP="002C6A1C">
      <w:pPr>
        <w:spacing w:line="360" w:lineRule="auto"/>
        <w:jc w:val="center"/>
        <w:rPr>
          <w:sz w:val="22"/>
          <w:szCs w:val="22"/>
        </w:rPr>
      </w:pPr>
    </w:p>
    <w:p w:rsidR="00796875" w:rsidRPr="002C6A1C" w:rsidRDefault="00796875" w:rsidP="005E2C0E">
      <w:pPr>
        <w:spacing w:line="360" w:lineRule="auto"/>
        <w:ind w:firstLine="708"/>
        <w:jc w:val="both"/>
        <w:rPr>
          <w:sz w:val="22"/>
          <w:szCs w:val="22"/>
        </w:rPr>
      </w:pPr>
      <w:r w:rsidRPr="005E2C0E">
        <w:rPr>
          <w:sz w:val="22"/>
          <w:szCs w:val="22"/>
        </w:rPr>
        <w:t xml:space="preserve">W związku z udziałem w postępowaniu o udzielenie zamówienia publicznego pt. </w:t>
      </w:r>
      <w:r w:rsidR="005E2C0E" w:rsidRPr="002C6A1C">
        <w:rPr>
          <w:i/>
          <w:sz w:val="22"/>
          <w:szCs w:val="22"/>
        </w:rPr>
        <w:t>Budowa budynku zamieszkania zbiorowego - Akademik Uniwersytetu Morskiego w</w:t>
      </w:r>
      <w:r w:rsidR="005E2C0E">
        <w:rPr>
          <w:i/>
          <w:sz w:val="22"/>
          <w:szCs w:val="22"/>
        </w:rPr>
        <w:t> </w:t>
      </w:r>
      <w:r w:rsidR="005E2C0E" w:rsidRPr="002C6A1C">
        <w:rPr>
          <w:i/>
          <w:sz w:val="22"/>
          <w:szCs w:val="22"/>
        </w:rPr>
        <w:t>Gdyni z zagospodarowaniem terenu i infrastrukturą</w:t>
      </w:r>
      <w:r w:rsidR="005E2C0E" w:rsidRPr="005E2C0E">
        <w:rPr>
          <w:sz w:val="22"/>
          <w:szCs w:val="22"/>
        </w:rPr>
        <w:t xml:space="preserve">, </w:t>
      </w:r>
      <w:r w:rsidRPr="005E2C0E">
        <w:rPr>
          <w:sz w:val="22"/>
          <w:szCs w:val="22"/>
        </w:rPr>
        <w:t xml:space="preserve">nr </w:t>
      </w:r>
      <w:r w:rsidR="005E2C0E" w:rsidRPr="005E2C0E">
        <w:rPr>
          <w:bCs/>
          <w:sz w:val="22"/>
          <w:szCs w:val="22"/>
        </w:rPr>
        <w:t xml:space="preserve">CRZP/66/2026/AZP </w:t>
      </w:r>
      <w:r w:rsidRPr="005E2C0E">
        <w:rPr>
          <w:sz w:val="22"/>
          <w:szCs w:val="22"/>
        </w:rPr>
        <w:t>ja</w:t>
      </w:r>
      <w:r w:rsidR="005E2C0E" w:rsidRPr="005E2C0E">
        <w:rPr>
          <w:sz w:val="22"/>
          <w:szCs w:val="22"/>
        </w:rPr>
        <w:t>,</w:t>
      </w:r>
      <w:r w:rsidRPr="005E2C0E">
        <w:rPr>
          <w:sz w:val="22"/>
          <w:szCs w:val="22"/>
        </w:rPr>
        <w:t xml:space="preserve"> niżej podpisany: ...........................................</w:t>
      </w:r>
      <w:r w:rsidR="00D21DAA" w:rsidRPr="005E2C0E">
        <w:rPr>
          <w:sz w:val="22"/>
          <w:szCs w:val="22"/>
        </w:rPr>
        <w:t xml:space="preserve">, </w:t>
      </w:r>
      <w:r w:rsidRPr="005E2C0E">
        <w:rPr>
          <w:sz w:val="22"/>
          <w:szCs w:val="22"/>
        </w:rPr>
        <w:t xml:space="preserve">reprezentujący Wykonawcę: </w:t>
      </w:r>
      <w:r w:rsidR="00D21DAA" w:rsidRPr="005E2C0E">
        <w:rPr>
          <w:sz w:val="22"/>
          <w:szCs w:val="22"/>
        </w:rPr>
        <w:t>…………………</w:t>
      </w:r>
      <w:r w:rsidR="005E2C0E" w:rsidRPr="005E2C0E">
        <w:rPr>
          <w:sz w:val="22"/>
          <w:szCs w:val="22"/>
        </w:rPr>
        <w:t>……………………………...</w:t>
      </w:r>
      <w:r w:rsidR="00D21DAA" w:rsidRPr="005E2C0E">
        <w:rPr>
          <w:sz w:val="22"/>
          <w:szCs w:val="22"/>
        </w:rPr>
        <w:t xml:space="preserve">………. </w:t>
      </w:r>
    </w:p>
    <w:p w:rsidR="00796875" w:rsidRPr="005E2C0E" w:rsidRDefault="00796875" w:rsidP="005E2C0E">
      <w:pPr>
        <w:spacing w:line="360" w:lineRule="auto"/>
        <w:jc w:val="both"/>
        <w:rPr>
          <w:bCs/>
          <w:sz w:val="22"/>
          <w:szCs w:val="22"/>
        </w:rPr>
      </w:pPr>
      <w:r w:rsidRPr="002C6A1C">
        <w:rPr>
          <w:bCs/>
          <w:sz w:val="22"/>
          <w:szCs w:val="22"/>
        </w:rPr>
        <w:t>oświadczam, że</w:t>
      </w:r>
      <w:r w:rsidR="00D21DAA" w:rsidRPr="002C6A1C">
        <w:rPr>
          <w:bCs/>
          <w:sz w:val="22"/>
          <w:szCs w:val="22"/>
        </w:rPr>
        <w:t xml:space="preserve"> materiały wideo oraz zdjęcia zarejestrowane podczas wizji lokalnej w</w:t>
      </w:r>
      <w:r w:rsidR="005E2C0E">
        <w:rPr>
          <w:bCs/>
          <w:sz w:val="22"/>
          <w:szCs w:val="22"/>
        </w:rPr>
        <w:t> </w:t>
      </w:r>
      <w:r w:rsidR="00D21DAA" w:rsidRPr="002C6A1C">
        <w:rPr>
          <w:bCs/>
          <w:sz w:val="22"/>
          <w:szCs w:val="22"/>
        </w:rPr>
        <w:t xml:space="preserve">dniu </w:t>
      </w:r>
      <w:r w:rsidR="00D21DAA" w:rsidRPr="005E2C0E">
        <w:rPr>
          <w:bCs/>
          <w:sz w:val="22"/>
          <w:szCs w:val="22"/>
        </w:rPr>
        <w:t>13.05.2026 r.</w:t>
      </w:r>
      <w:r w:rsidR="00D21DAA" w:rsidRPr="002C6A1C">
        <w:rPr>
          <w:bCs/>
          <w:sz w:val="22"/>
          <w:szCs w:val="22"/>
        </w:rPr>
        <w:t xml:space="preserve"> przy użyciu </w:t>
      </w:r>
      <w:proofErr w:type="spellStart"/>
      <w:r w:rsidR="00D21DAA" w:rsidRPr="002C6A1C">
        <w:rPr>
          <w:bCs/>
          <w:sz w:val="22"/>
          <w:szCs w:val="22"/>
        </w:rPr>
        <w:t>drona</w:t>
      </w:r>
      <w:proofErr w:type="spellEnd"/>
      <w:r w:rsidR="00D21DAA" w:rsidRPr="002C6A1C">
        <w:rPr>
          <w:bCs/>
          <w:sz w:val="22"/>
          <w:szCs w:val="22"/>
        </w:rPr>
        <w:t>, będą wykorzystywane wyłącznie w celu przygotowania oferty w przedmiotowym postępowaniu.</w:t>
      </w:r>
    </w:p>
    <w:p w:rsidR="00D21DAA" w:rsidRPr="005E2C0E" w:rsidRDefault="00D21DAA" w:rsidP="005E2C0E">
      <w:pPr>
        <w:spacing w:line="360" w:lineRule="auto"/>
        <w:jc w:val="both"/>
        <w:rPr>
          <w:sz w:val="22"/>
          <w:szCs w:val="22"/>
        </w:rPr>
      </w:pPr>
    </w:p>
    <w:p w:rsidR="00D21DAA" w:rsidRPr="002C6A1C" w:rsidRDefault="00D21DAA" w:rsidP="005E2C0E">
      <w:pPr>
        <w:spacing w:line="360" w:lineRule="auto"/>
        <w:ind w:firstLine="708"/>
        <w:jc w:val="both"/>
        <w:rPr>
          <w:sz w:val="22"/>
          <w:szCs w:val="22"/>
        </w:rPr>
      </w:pPr>
      <w:r w:rsidRPr="002C6A1C">
        <w:rPr>
          <w:sz w:val="22"/>
          <w:szCs w:val="22"/>
        </w:rPr>
        <w:t>Zobowiązuję się do nieudostępniania zarejestrowanych materiałów osobom trzecim oraz do ich niepublikowania w żadnej formie (w tym w mediach społecznościowych, na stronach www czy w materiałach promocyjnych) bez wyraźnej, pisemnej zgody Zamawiającego.</w:t>
      </w:r>
    </w:p>
    <w:p w:rsidR="00D21DAA" w:rsidRPr="005E2C0E" w:rsidRDefault="00D21DAA" w:rsidP="005E2C0E">
      <w:pPr>
        <w:spacing w:line="360" w:lineRule="auto"/>
        <w:jc w:val="both"/>
        <w:rPr>
          <w:sz w:val="22"/>
          <w:szCs w:val="22"/>
        </w:rPr>
      </w:pPr>
      <w:r w:rsidRPr="002C6A1C">
        <w:rPr>
          <w:sz w:val="22"/>
          <w:szCs w:val="22"/>
        </w:rPr>
        <w:t>Przyjmuję pełną odpowiedzialność za zgodne z prawem przetwarzanie danych osobowych (w szczególności wizerunku osób) zarejestrowanych podczas lotu, zgodnie z</w:t>
      </w:r>
      <w:r w:rsidR="005E2C0E">
        <w:rPr>
          <w:sz w:val="22"/>
          <w:szCs w:val="22"/>
        </w:rPr>
        <w:t> </w:t>
      </w:r>
      <w:r w:rsidRPr="002C6A1C">
        <w:rPr>
          <w:sz w:val="22"/>
          <w:szCs w:val="22"/>
        </w:rPr>
        <w:t>przepisami RODO.</w:t>
      </w:r>
    </w:p>
    <w:p w:rsidR="00D21DAA" w:rsidRPr="005E2C0E" w:rsidRDefault="00D21DAA" w:rsidP="005E2C0E">
      <w:pPr>
        <w:spacing w:line="360" w:lineRule="auto"/>
        <w:jc w:val="both"/>
        <w:rPr>
          <w:sz w:val="22"/>
          <w:szCs w:val="22"/>
        </w:rPr>
      </w:pPr>
    </w:p>
    <w:p w:rsidR="00D21DAA" w:rsidRPr="005E2C0E" w:rsidRDefault="00D21DAA" w:rsidP="005E2C0E">
      <w:pPr>
        <w:spacing w:line="360" w:lineRule="auto"/>
        <w:ind w:firstLine="708"/>
        <w:jc w:val="both"/>
        <w:rPr>
          <w:sz w:val="22"/>
          <w:szCs w:val="22"/>
        </w:rPr>
      </w:pPr>
      <w:r w:rsidRPr="005E2C0E">
        <w:rPr>
          <w:sz w:val="22"/>
          <w:szCs w:val="22"/>
        </w:rPr>
        <w:t>Zobowiązuję się do niezwłocznego i trwałego usunięcia wszystkich zarejestrowanych materiałów po zakończeniu postępowania przetargowego (chyba że z</w:t>
      </w:r>
      <w:r w:rsidR="005E2C0E">
        <w:rPr>
          <w:sz w:val="22"/>
          <w:szCs w:val="22"/>
        </w:rPr>
        <w:t> </w:t>
      </w:r>
      <w:r w:rsidRPr="005E2C0E">
        <w:rPr>
          <w:sz w:val="22"/>
          <w:szCs w:val="22"/>
        </w:rPr>
        <w:t xml:space="preserve">Wykonawcą zostanie podpisana umowa o roboty budowlane). </w:t>
      </w:r>
      <w:r w:rsidR="000F5314">
        <w:rPr>
          <w:sz w:val="22"/>
          <w:szCs w:val="22"/>
        </w:rPr>
        <w:t>Oświadczam, że lot dronem zostanie</w:t>
      </w:r>
      <w:r w:rsidRPr="005E2C0E">
        <w:rPr>
          <w:sz w:val="22"/>
          <w:szCs w:val="22"/>
        </w:rPr>
        <w:t xml:space="preserve"> wykonany zgodnie z obowiązującymi przepisami prawa lotniczego oraz przy pos</w:t>
      </w:r>
      <w:r w:rsidR="005E2C0E" w:rsidRPr="005E2C0E">
        <w:rPr>
          <w:sz w:val="22"/>
          <w:szCs w:val="22"/>
        </w:rPr>
        <w:t>iadaniu niezbędnych uprawnień i </w:t>
      </w:r>
      <w:r w:rsidRPr="005E2C0E">
        <w:rPr>
          <w:sz w:val="22"/>
          <w:szCs w:val="22"/>
        </w:rPr>
        <w:t>ubezpieczeń przez operatora.</w:t>
      </w:r>
    </w:p>
    <w:p w:rsidR="00D21DAA" w:rsidRPr="002C6A1C" w:rsidRDefault="00D21DAA" w:rsidP="005E2C0E">
      <w:pPr>
        <w:spacing w:line="360" w:lineRule="auto"/>
        <w:jc w:val="both"/>
        <w:rPr>
          <w:sz w:val="22"/>
          <w:szCs w:val="22"/>
        </w:rPr>
      </w:pPr>
    </w:p>
    <w:p w:rsidR="00CC3829" w:rsidRPr="005E2C0E" w:rsidRDefault="00CC3829" w:rsidP="005E2C0E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:rsidR="00CC3829" w:rsidRPr="005E2C0E" w:rsidRDefault="00CC3829" w:rsidP="002C6A1C">
      <w:pPr>
        <w:autoSpaceDE w:val="0"/>
        <w:autoSpaceDN w:val="0"/>
        <w:adjustRightInd w:val="0"/>
        <w:ind w:left="3540"/>
        <w:jc w:val="both"/>
        <w:rPr>
          <w:sz w:val="22"/>
          <w:szCs w:val="22"/>
        </w:rPr>
      </w:pPr>
      <w:r w:rsidRPr="005E2C0E">
        <w:rPr>
          <w:sz w:val="22"/>
          <w:szCs w:val="22"/>
        </w:rPr>
        <w:t>…………………………………………..</w:t>
      </w:r>
    </w:p>
    <w:p w:rsidR="00CC3829" w:rsidRPr="005E2C0E" w:rsidRDefault="00CC3829" w:rsidP="002C6A1C">
      <w:pPr>
        <w:autoSpaceDE w:val="0"/>
        <w:autoSpaceDN w:val="0"/>
        <w:adjustRightInd w:val="0"/>
        <w:spacing w:line="360" w:lineRule="auto"/>
        <w:ind w:left="3540" w:firstLine="708"/>
        <w:jc w:val="both"/>
        <w:rPr>
          <w:sz w:val="22"/>
          <w:szCs w:val="22"/>
        </w:rPr>
      </w:pPr>
      <w:r w:rsidRPr="005E2C0E">
        <w:rPr>
          <w:i/>
          <w:iCs/>
          <w:sz w:val="22"/>
          <w:szCs w:val="22"/>
        </w:rPr>
        <w:t>(podpis Wykonawcy)</w:t>
      </w:r>
    </w:p>
    <w:p w:rsidR="006D4AB3" w:rsidRPr="005E2C0E" w:rsidRDefault="006D4AB3" w:rsidP="005E2C0E">
      <w:pPr>
        <w:pStyle w:val="Tekstpodstawowy"/>
        <w:spacing w:before="120" w:after="480" w:line="360" w:lineRule="auto"/>
        <w:ind w:left="3119" w:firstLine="425"/>
        <w:jc w:val="right"/>
        <w:rPr>
          <w:sz w:val="22"/>
          <w:szCs w:val="22"/>
        </w:rPr>
      </w:pPr>
    </w:p>
    <w:sectPr w:rsidR="006D4AB3" w:rsidRPr="005E2C0E" w:rsidSect="00F056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211" w:right="737" w:bottom="278" w:left="3402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16C" w:rsidRDefault="000A616C">
      <w:r>
        <w:separator/>
      </w:r>
    </w:p>
  </w:endnote>
  <w:endnote w:type="continuationSeparator" w:id="0">
    <w:p w:rsidR="000A616C" w:rsidRDefault="000A6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New Century Schoolbook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9E4456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page">
                <wp:posOffset>5038090</wp:posOffset>
              </wp:positionH>
              <wp:positionV relativeFrom="page">
                <wp:posOffset>10161270</wp:posOffset>
              </wp:positionV>
              <wp:extent cx="2091690" cy="111760"/>
              <wp:effectExtent l="0" t="0" r="0" b="0"/>
              <wp:wrapNone/>
              <wp:docPr id="1" name="Group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91690" cy="111760"/>
                        <a:chOff x="7934" y="16665"/>
                        <a:chExt cx="3294" cy="176"/>
                      </a:xfrm>
                    </wpg:grpSpPr>
                    <wpg:grpSp>
                      <wpg:cNvPr id="2" name="Group 37"/>
                      <wpg:cNvGrpSpPr>
                        <a:grpSpLocks/>
                      </wpg:cNvGrpSpPr>
                      <wpg:grpSpPr bwMode="auto">
                        <a:xfrm>
                          <a:off x="10403" y="16668"/>
                          <a:ext cx="822" cy="170"/>
                          <a:chOff x="10403" y="16668"/>
                          <a:chExt cx="822" cy="170"/>
                        </a:xfrm>
                      </wpg:grpSpPr>
                      <wps:wsp>
                        <wps:cNvPr id="3" name="Freeform 38"/>
                        <wps:cNvSpPr>
                          <a:spLocks/>
                        </wps:cNvSpPr>
                        <wps:spPr bwMode="auto">
                          <a:xfrm>
                            <a:off x="10403" y="16668"/>
                            <a:ext cx="822" cy="170"/>
                          </a:xfrm>
                          <a:custGeom>
                            <a:avLst/>
                            <a:gdLst>
                              <a:gd name="T0" fmla="+- 0 10403 10403"/>
                              <a:gd name="T1" fmla="*/ T0 w 822"/>
                              <a:gd name="T2" fmla="+- 0 16838 16668"/>
                              <a:gd name="T3" fmla="*/ 16838 h 170"/>
                              <a:gd name="T4" fmla="+- 0 11225 10403"/>
                              <a:gd name="T5" fmla="*/ T4 w 822"/>
                              <a:gd name="T6" fmla="+- 0 16838 16668"/>
                              <a:gd name="T7" fmla="*/ 16838 h 170"/>
                              <a:gd name="T8" fmla="+- 0 11225 10403"/>
                              <a:gd name="T9" fmla="*/ T8 w 822"/>
                              <a:gd name="T10" fmla="+- 0 16668 16668"/>
                              <a:gd name="T11" fmla="*/ 16668 h 170"/>
                              <a:gd name="T12" fmla="+- 0 10403 10403"/>
                              <a:gd name="T13" fmla="*/ T12 w 822"/>
                              <a:gd name="T14" fmla="+- 0 16668 16668"/>
                              <a:gd name="T15" fmla="*/ 16668 h 170"/>
                              <a:gd name="T16" fmla="+- 0 10403 10403"/>
                              <a:gd name="T17" fmla="*/ T16 w 822"/>
                              <a:gd name="T18" fmla="+- 0 16838 16668"/>
                              <a:gd name="T19" fmla="*/ 16838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8EB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" name="Group 39"/>
                      <wpg:cNvGrpSpPr>
                        <a:grpSpLocks/>
                      </wpg:cNvGrpSpPr>
                      <wpg:grpSpPr bwMode="auto">
                        <a:xfrm>
                          <a:off x="8759" y="16668"/>
                          <a:ext cx="822" cy="170"/>
                          <a:chOff x="8759" y="16668"/>
                          <a:chExt cx="822" cy="170"/>
                        </a:xfrm>
                      </wpg:grpSpPr>
                      <wps:wsp>
                        <wps:cNvPr id="5" name="Freeform 40"/>
                        <wps:cNvSpPr>
                          <a:spLocks/>
                        </wps:cNvSpPr>
                        <wps:spPr bwMode="auto">
                          <a:xfrm>
                            <a:off x="8759" y="16668"/>
                            <a:ext cx="822" cy="170"/>
                          </a:xfrm>
                          <a:custGeom>
                            <a:avLst/>
                            <a:gdLst>
                              <a:gd name="T0" fmla="+- 0 8759 8759"/>
                              <a:gd name="T1" fmla="*/ T0 w 822"/>
                              <a:gd name="T2" fmla="+- 0 16838 16668"/>
                              <a:gd name="T3" fmla="*/ 16838 h 170"/>
                              <a:gd name="T4" fmla="+- 0 9581 8759"/>
                              <a:gd name="T5" fmla="*/ T4 w 822"/>
                              <a:gd name="T6" fmla="+- 0 16838 16668"/>
                              <a:gd name="T7" fmla="*/ 16838 h 170"/>
                              <a:gd name="T8" fmla="+- 0 9581 8759"/>
                              <a:gd name="T9" fmla="*/ T8 w 822"/>
                              <a:gd name="T10" fmla="+- 0 16668 16668"/>
                              <a:gd name="T11" fmla="*/ 16668 h 170"/>
                              <a:gd name="T12" fmla="+- 0 8759 8759"/>
                              <a:gd name="T13" fmla="*/ T12 w 822"/>
                              <a:gd name="T14" fmla="+- 0 16668 16668"/>
                              <a:gd name="T15" fmla="*/ 16668 h 170"/>
                              <a:gd name="T16" fmla="+- 0 8759 8759"/>
                              <a:gd name="T17" fmla="*/ T16 w 822"/>
                              <a:gd name="T18" fmla="+- 0 16838 16668"/>
                              <a:gd name="T19" fmla="*/ 16838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5BD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6" name="Group 41"/>
                      <wpg:cNvGrpSpPr>
                        <a:grpSpLocks/>
                      </wpg:cNvGrpSpPr>
                      <wpg:grpSpPr bwMode="auto">
                        <a:xfrm>
                          <a:off x="7937" y="16668"/>
                          <a:ext cx="822" cy="170"/>
                          <a:chOff x="7937" y="16668"/>
                          <a:chExt cx="822" cy="170"/>
                        </a:xfrm>
                      </wpg:grpSpPr>
                      <wps:wsp>
                        <wps:cNvPr id="7" name="Freeform 42"/>
                        <wps:cNvSpPr>
                          <a:spLocks/>
                        </wps:cNvSpPr>
                        <wps:spPr bwMode="auto">
                          <a:xfrm>
                            <a:off x="7937" y="16668"/>
                            <a:ext cx="822" cy="170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16838 16668"/>
                              <a:gd name="T3" fmla="*/ 16838 h 170"/>
                              <a:gd name="T4" fmla="+- 0 8759 7937"/>
                              <a:gd name="T5" fmla="*/ T4 w 822"/>
                              <a:gd name="T6" fmla="+- 0 16838 16668"/>
                              <a:gd name="T7" fmla="*/ 16838 h 170"/>
                              <a:gd name="T8" fmla="+- 0 8759 7937"/>
                              <a:gd name="T9" fmla="*/ T8 w 822"/>
                              <a:gd name="T10" fmla="+- 0 16668 16668"/>
                              <a:gd name="T11" fmla="*/ 16668 h 170"/>
                              <a:gd name="T12" fmla="+- 0 7937 7937"/>
                              <a:gd name="T13" fmla="*/ T12 w 822"/>
                              <a:gd name="T14" fmla="+- 0 16668 16668"/>
                              <a:gd name="T15" fmla="*/ 16668 h 170"/>
                              <a:gd name="T16" fmla="+- 0 7937 7937"/>
                              <a:gd name="T17" fmla="*/ T16 w 822"/>
                              <a:gd name="T18" fmla="+- 0 16838 16668"/>
                              <a:gd name="T19" fmla="*/ 16838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5D8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8" name="Group 43"/>
                      <wpg:cNvGrpSpPr>
                        <a:grpSpLocks/>
                      </wpg:cNvGrpSpPr>
                      <wpg:grpSpPr bwMode="auto">
                        <a:xfrm>
                          <a:off x="9581" y="16668"/>
                          <a:ext cx="822" cy="170"/>
                          <a:chOff x="9581" y="16668"/>
                          <a:chExt cx="822" cy="170"/>
                        </a:xfrm>
                      </wpg:grpSpPr>
                      <wps:wsp>
                        <wps:cNvPr id="9" name="Freeform 44"/>
                        <wps:cNvSpPr>
                          <a:spLocks/>
                        </wps:cNvSpPr>
                        <wps:spPr bwMode="auto">
                          <a:xfrm>
                            <a:off x="9581" y="16668"/>
                            <a:ext cx="822" cy="170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6838 16668"/>
                              <a:gd name="T3" fmla="*/ 16838 h 170"/>
                              <a:gd name="T4" fmla="+- 0 10403 9581"/>
                              <a:gd name="T5" fmla="*/ T4 w 822"/>
                              <a:gd name="T6" fmla="+- 0 16838 16668"/>
                              <a:gd name="T7" fmla="*/ 16838 h 170"/>
                              <a:gd name="T8" fmla="+- 0 10403 9581"/>
                              <a:gd name="T9" fmla="*/ T8 w 822"/>
                              <a:gd name="T10" fmla="+- 0 16668 16668"/>
                              <a:gd name="T11" fmla="*/ 16668 h 170"/>
                              <a:gd name="T12" fmla="+- 0 9581 9581"/>
                              <a:gd name="T13" fmla="*/ T12 w 822"/>
                              <a:gd name="T14" fmla="+- 0 16668 16668"/>
                              <a:gd name="T15" fmla="*/ 16668 h 170"/>
                              <a:gd name="T16" fmla="+- 0 9581 9581"/>
                              <a:gd name="T17" fmla="*/ T16 w 822"/>
                              <a:gd name="T18" fmla="+- 0 16838 16668"/>
                              <a:gd name="T19" fmla="*/ 16838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A4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109BECFC" id="Group 36" o:spid="_x0000_s1026" style="position:absolute;margin-left:396.7pt;margin-top:800.1pt;width:164.7pt;height:8.8pt;z-index:-251651072;mso-position-horizontal-relative:page;mso-position-vertical-relative:page" coordorigin="7934,16665" coordsize="3294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">
              <v:group id="Group 37" o:spid="_x0000_s1027" style="position:absolute;left:10403;top:16668;width:822;height:170" coordorigin="10403,16668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 id="Freeform 38" o:spid="_x0000_s1028" style="position:absolute;left:10403;top:16668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" path="m,170r822,l822,,,,,170xe" fillcolor="#7f8eb4" stroked="f">
                  <v:path arrowok="t" o:connecttype="custom" o:connectlocs="0,16838;822,16838;822,16668;0,16668;0,16838" o:connectangles="0,0,0,0,0"/>
                </v:shape>
              </v:group>
              <v:group id="Group 39" o:spid="_x0000_s1029" style="position:absolute;left:8759;top:16668;width:822;height:170" coordorigin="8759,16668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Freeform 40" o:spid="_x0000_s1030" style="position:absolute;left:8759;top:16668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" path="m,170r822,l822,,,,,170xe" fillcolor="#b5bdd5" stroked="f">
                  <v:path arrowok="t" o:connecttype="custom" o:connectlocs="0,16838;822,16838;822,16668;0,16668;0,16838" o:connectangles="0,0,0,0,0"/>
                </v:shape>
              </v:group>
              <v:group id="Group 41" o:spid="_x0000_s1031" style="position:absolute;left:7937;top:16668;width:822;height:170" coordorigin="7937,16668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v:shape id="Freeform 42" o:spid="_x0000_s1032" style="position:absolute;left:7937;top:16668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" path="m,170r822,l822,,,,,170xe" fillcolor="#d5d8e7" stroked="f">
                  <v:path arrowok="t" o:connecttype="custom" o:connectlocs="0,16838;822,16838;822,16668;0,16668;0,16838" o:connectangles="0,0,0,0,0"/>
                </v:shape>
              </v:group>
              <v:group id="Group 43" o:spid="_x0000_s1033" style="position:absolute;left:9581;top:16668;width:822;height:170" coordorigin="9581,16668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<v:shape id="Freeform 44" o:spid="_x0000_s1034" style="position:absolute;left:9581;top:16668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" path="m,170r822,l822,,,,,170xe" fillcolor="#99a4c4" stroked="f">
                  <v:path arrowok="t" o:connecttype="custom" o:connectlocs="0,16838;822,16838;822,16668;0,16668;0,16838" o:connectangles="0,0,0,0,0"/>
                </v:shape>
              </v:group>
              <w10:wrap anchorx="page" anchory="page"/>
            </v:group>
          </w:pict>
        </mc:Fallback>
      </mc:AlternateConten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16C" w:rsidRDefault="000A616C">
      <w:r>
        <w:separator/>
      </w:r>
    </w:p>
  </w:footnote>
  <w:footnote w:type="continuationSeparator" w:id="0">
    <w:p w:rsidR="000A616C" w:rsidRDefault="000A61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803" w:rsidRDefault="007828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6E6" w:rsidRPr="005C47FD" w:rsidRDefault="009E4456" w:rsidP="00F056E6">
    <w:pPr>
      <w:widowControl w:val="0"/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val="en-US" w:eastAsia="en-US"/>
      </w:rPr>
    </w:pPr>
    <w:r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-1815465</wp:posOffset>
          </wp:positionH>
          <wp:positionV relativeFrom="paragraph">
            <wp:posOffset>-35560</wp:posOffset>
          </wp:positionV>
          <wp:extent cx="1080135" cy="1321435"/>
          <wp:effectExtent l="0" t="0" r="0" b="0"/>
          <wp:wrapNone/>
          <wp:docPr id="43" name="Obraz 35" descr="UMw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UMw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135" cy="1321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2057400</wp:posOffset>
              </wp:positionV>
              <wp:extent cx="1591945" cy="402590"/>
              <wp:effectExtent l="0" t="0" r="0" b="0"/>
              <wp:wrapNone/>
              <wp:docPr id="42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1945" cy="402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56E6" w:rsidRPr="005630C3" w:rsidRDefault="00F056E6" w:rsidP="00F056E6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</w:pPr>
                          <w:r w:rsidRPr="005630C3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ul. Morska 81-87</w:t>
                          </w:r>
                        </w:p>
                        <w:p w:rsidR="00F056E6" w:rsidRPr="005630C3" w:rsidRDefault="00F056E6" w:rsidP="00F056E6">
                          <w:pPr>
                            <w:spacing w:line="192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bud. F pok. 226</w:t>
                          </w:r>
                        </w:p>
                        <w:p w:rsidR="00F056E6" w:rsidRPr="00B24C8F" w:rsidRDefault="00F056E6" w:rsidP="00F056E6">
                          <w:pPr>
                            <w:spacing w:line="192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81-225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pacing w:val="-26"/>
                              <w:w w:val="95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Gdynia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33pt;margin-top:162pt;width:125.35pt;height:31.7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" filled="f" stroked="f">
              <v:textbox inset="0,0,0,0">
                <w:txbxContent>
                  <w:p w:rsidR="00F056E6" w:rsidRPr="005630C3" w:rsidRDefault="00F056E6" w:rsidP="00F056E6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</w:pPr>
                    <w:r w:rsidRPr="005630C3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ul. Morska 81-87</w:t>
                    </w:r>
                  </w:p>
                  <w:p w:rsidR="00F056E6" w:rsidRPr="005630C3" w:rsidRDefault="00F056E6" w:rsidP="00F056E6">
                    <w:pPr>
                      <w:spacing w:line="192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</w:pPr>
                    <w:r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bud. F pok. 226</w:t>
                    </w:r>
                  </w:p>
                  <w:p w:rsidR="00F056E6" w:rsidRPr="00B24C8F" w:rsidRDefault="00F056E6" w:rsidP="00F056E6">
                    <w:pPr>
                      <w:spacing w:line="192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81-225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pacing w:val="-26"/>
                        <w:w w:val="95"/>
                        <w:sz w:val="16"/>
                        <w:szCs w:val="16"/>
                      </w:rPr>
                      <w:t xml:space="preserve"> 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Gdynia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3302635</wp:posOffset>
              </wp:positionV>
              <wp:extent cx="1179195" cy="290195"/>
              <wp:effectExtent l="0" t="0" r="0" b="0"/>
              <wp:wrapNone/>
              <wp:docPr id="41" name="Text 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9195" cy="290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56E6" w:rsidRPr="00B24C8F" w:rsidRDefault="00F056E6" w:rsidP="00F056E6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tel.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pacing w:val="-1"/>
                              <w:w w:val="95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58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pacing w:val="-1"/>
                              <w:w w:val="95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55 86 421</w:t>
                          </w:r>
                        </w:p>
                        <w:p w:rsidR="00F056E6" w:rsidRPr="001E2EA1" w:rsidRDefault="00F056E6" w:rsidP="00F056E6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</w:pPr>
                          <w:r w:rsidRPr="001E2EA1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e-faks:  58 741 22 50</w:t>
                          </w:r>
                        </w:p>
                        <w:p w:rsidR="00F056E6" w:rsidRPr="00B24C8F" w:rsidRDefault="00F056E6" w:rsidP="00F056E6">
                          <w:pPr>
                            <w:spacing w:line="192" w:lineRule="exact"/>
                            <w:jc w:val="both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id="Text Box 30" o:spid="_x0000_s1027" type="#_x0000_t202" style="position:absolute;margin-left:33pt;margin-top:260.05pt;width:92.85pt;height:22.8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" filled="f" stroked="f">
              <v:textbox inset="0,0,0,0">
                <w:txbxContent>
                  <w:p w:rsidR="00F056E6" w:rsidRPr="00B24C8F" w:rsidRDefault="00F056E6" w:rsidP="00F056E6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tel.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pacing w:val="-1"/>
                        <w:w w:val="95"/>
                        <w:sz w:val="16"/>
                        <w:szCs w:val="16"/>
                      </w:rPr>
                      <w:t xml:space="preserve"> 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58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pacing w:val="-1"/>
                        <w:w w:val="95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55 86 421</w:t>
                    </w:r>
                  </w:p>
                  <w:p w:rsidR="00F056E6" w:rsidRPr="001E2EA1" w:rsidRDefault="00F056E6" w:rsidP="00F056E6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</w:pPr>
                    <w:r w:rsidRPr="001E2EA1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e-faks:  58 741 22 50</w:t>
                    </w:r>
                  </w:p>
                  <w:p w:rsidR="00F056E6" w:rsidRPr="00B24C8F" w:rsidRDefault="00F056E6" w:rsidP="00F056E6">
                    <w:pPr>
                      <w:spacing w:line="192" w:lineRule="exact"/>
                      <w:jc w:val="both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3709670</wp:posOffset>
              </wp:positionV>
              <wp:extent cx="1504315" cy="260350"/>
              <wp:effectExtent l="0" t="0" r="0" b="0"/>
              <wp:wrapNone/>
              <wp:docPr id="40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4315" cy="260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56E6" w:rsidRPr="005C47FD" w:rsidRDefault="00F056E6" w:rsidP="00F056E6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  <w:lang w:val="en-US"/>
                            </w:rPr>
                          </w:pPr>
                          <w:r w:rsidRPr="005C47FD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 w:rsidRPr="005C47FD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pacing w:val="8"/>
                              <w:w w:val="9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5C47FD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  <w:lang w:val="en-US"/>
                            </w:rPr>
                            <w:t>zampubl@</w:t>
                          </w:r>
                          <w:r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  <w:lang w:val="en-US"/>
                            </w:rPr>
                            <w:t>umg.edu</w:t>
                          </w:r>
                          <w:r w:rsidRPr="005C47FD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  <w:lang w:val="en-US"/>
                            </w:rPr>
                            <w:t>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id="Text Box 31" o:spid="_x0000_s1028" type="#_x0000_t202" style="position:absolute;margin-left:33pt;margin-top:292.1pt;width:118.45pt;height:20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" filled="f" stroked="f">
              <v:textbox inset="0,0,0,0">
                <w:txbxContent>
                  <w:p w:rsidR="00F056E6" w:rsidRPr="005C47FD" w:rsidRDefault="00F056E6" w:rsidP="00F056E6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  <w:lang w:val="en-US"/>
                      </w:rPr>
                    </w:pPr>
                    <w:r w:rsidRPr="005C47FD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  <w:lang w:val="en-US"/>
                      </w:rPr>
                      <w:t>e-mail:</w:t>
                    </w:r>
                    <w:r w:rsidRPr="005C47FD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pacing w:val="8"/>
                        <w:w w:val="90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5C47FD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  <w:lang w:val="en-US"/>
                      </w:rPr>
                      <w:t>zampubl@</w:t>
                    </w:r>
                    <w:r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  <w:lang w:val="en-US"/>
                      </w:rPr>
                      <w:t>umg.edu</w:t>
                    </w:r>
                    <w:r w:rsidRPr="005C47FD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  <w:lang w:val="en-US"/>
                      </w:rPr>
                      <w:t>.pl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2978150</wp:posOffset>
              </wp:positionV>
              <wp:extent cx="1419860" cy="324485"/>
              <wp:effectExtent l="0" t="0" r="0" b="0"/>
              <wp:wrapNone/>
              <wp:docPr id="39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9860" cy="324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56E6" w:rsidRPr="00147426" w:rsidRDefault="00F056E6" w:rsidP="00F056E6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  <w:r w:rsidRPr="001E2EA1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 xml:space="preserve">Zespół </w:t>
                          </w:r>
                          <w:r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 xml:space="preserve">ds. </w:t>
                          </w:r>
                          <w:r w:rsidRPr="001E2EA1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Zamówień Publicznych (A</w:t>
                          </w:r>
                          <w:r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ZP</w:t>
                          </w:r>
                          <w:r w:rsidRPr="001E2EA1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)</w:t>
                          </w:r>
                        </w:p>
                        <w:p w:rsidR="00F056E6" w:rsidRPr="00B24C8F" w:rsidRDefault="00F056E6" w:rsidP="00F056E6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id="Text Box 29" o:spid="_x0000_s1029" type="#_x0000_t202" style="position:absolute;margin-left:33pt;margin-top:234.5pt;width:111.8pt;height:25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" filled="f" stroked="f">
              <v:textbox inset="0,0,0,0">
                <w:txbxContent>
                  <w:p w:rsidR="00F056E6" w:rsidRPr="00147426" w:rsidRDefault="00F056E6" w:rsidP="00F056E6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  <w:r w:rsidRPr="001E2EA1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 xml:space="preserve">Zespół </w:t>
                    </w:r>
                    <w:r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 xml:space="preserve">ds. </w:t>
                    </w:r>
                    <w:r w:rsidRPr="001E2EA1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Zamówień Publicznych (A</w:t>
                    </w:r>
                    <w:r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ZP</w:t>
                    </w:r>
                    <w:r w:rsidRPr="001E2EA1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)</w:t>
                    </w:r>
                  </w:p>
                  <w:p w:rsidR="00F056E6" w:rsidRPr="00B24C8F" w:rsidRDefault="00F056E6" w:rsidP="00F056E6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g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page">
                <wp:posOffset>5038090</wp:posOffset>
              </wp:positionH>
              <wp:positionV relativeFrom="page">
                <wp:posOffset>361315</wp:posOffset>
              </wp:positionV>
              <wp:extent cx="2091690" cy="111760"/>
              <wp:effectExtent l="0" t="0" r="0" b="0"/>
              <wp:wrapNone/>
              <wp:docPr id="30" name="Group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91690" cy="111760"/>
                        <a:chOff x="7934" y="-3"/>
                        <a:chExt cx="3294" cy="176"/>
                      </a:xfrm>
                    </wpg:grpSpPr>
                    <wpg:grpSp>
                      <wpg:cNvPr id="31" name="Group 19"/>
                      <wpg:cNvGrpSpPr>
                        <a:grpSpLocks/>
                      </wpg:cNvGrpSpPr>
                      <wpg:grpSpPr bwMode="auto">
                        <a:xfrm>
                          <a:off x="10403" y="0"/>
                          <a:ext cx="822" cy="170"/>
                          <a:chOff x="10403" y="0"/>
                          <a:chExt cx="822" cy="170"/>
                        </a:xfrm>
                      </wpg:grpSpPr>
                      <wps:wsp>
                        <wps:cNvPr id="32" name="Freeform 20"/>
                        <wps:cNvSpPr>
                          <a:spLocks/>
                        </wps:cNvSpPr>
                        <wps:spPr bwMode="auto">
                          <a:xfrm>
                            <a:off x="10403" y="0"/>
                            <a:ext cx="822" cy="170"/>
                          </a:xfrm>
                          <a:custGeom>
                            <a:avLst/>
                            <a:gdLst>
                              <a:gd name="T0" fmla="+- 0 10403 10403"/>
                              <a:gd name="T1" fmla="*/ T0 w 822"/>
                              <a:gd name="T2" fmla="*/ 170 h 170"/>
                              <a:gd name="T3" fmla="+- 0 11225 10403"/>
                              <a:gd name="T4" fmla="*/ T3 w 822"/>
                              <a:gd name="T5" fmla="*/ 170 h 170"/>
                              <a:gd name="T6" fmla="+- 0 11225 10403"/>
                              <a:gd name="T7" fmla="*/ T6 w 822"/>
                              <a:gd name="T8" fmla="*/ 0 h 170"/>
                              <a:gd name="T9" fmla="+- 0 10403 10403"/>
                              <a:gd name="T10" fmla="*/ T9 w 822"/>
                              <a:gd name="T11" fmla="*/ 0 h 170"/>
                              <a:gd name="T12" fmla="+- 0 10403 10403"/>
                              <a:gd name="T13" fmla="*/ T12 w 822"/>
                              <a:gd name="T14" fmla="*/ 170 h 1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17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3" name="Group 21"/>
                      <wpg:cNvGrpSpPr>
                        <a:grpSpLocks/>
                      </wpg:cNvGrpSpPr>
                      <wpg:grpSpPr bwMode="auto">
                        <a:xfrm>
                          <a:off x="8759" y="0"/>
                          <a:ext cx="822" cy="170"/>
                          <a:chOff x="8759" y="0"/>
                          <a:chExt cx="822" cy="170"/>
                        </a:xfrm>
                      </wpg:grpSpPr>
                      <wps:wsp>
                        <wps:cNvPr id="34" name="Freeform 22"/>
                        <wps:cNvSpPr>
                          <a:spLocks/>
                        </wps:cNvSpPr>
                        <wps:spPr bwMode="auto">
                          <a:xfrm>
                            <a:off x="8759" y="0"/>
                            <a:ext cx="822" cy="170"/>
                          </a:xfrm>
                          <a:custGeom>
                            <a:avLst/>
                            <a:gdLst>
                              <a:gd name="T0" fmla="+- 0 8759 8759"/>
                              <a:gd name="T1" fmla="*/ T0 w 822"/>
                              <a:gd name="T2" fmla="*/ 170 h 170"/>
                              <a:gd name="T3" fmla="+- 0 9581 8759"/>
                              <a:gd name="T4" fmla="*/ T3 w 822"/>
                              <a:gd name="T5" fmla="*/ 170 h 170"/>
                              <a:gd name="T6" fmla="+- 0 9581 8759"/>
                              <a:gd name="T7" fmla="*/ T6 w 822"/>
                              <a:gd name="T8" fmla="*/ 0 h 170"/>
                              <a:gd name="T9" fmla="+- 0 8759 8759"/>
                              <a:gd name="T10" fmla="*/ T9 w 822"/>
                              <a:gd name="T11" fmla="*/ 0 h 170"/>
                              <a:gd name="T12" fmla="+- 0 8759 8759"/>
                              <a:gd name="T13" fmla="*/ T12 w 822"/>
                              <a:gd name="T14" fmla="*/ 170 h 1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131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5" name="Group 23"/>
                      <wpg:cNvGrpSpPr>
                        <a:grpSpLocks/>
                      </wpg:cNvGrpSpPr>
                      <wpg:grpSpPr bwMode="auto">
                        <a:xfrm>
                          <a:off x="7937" y="0"/>
                          <a:ext cx="822" cy="170"/>
                          <a:chOff x="7937" y="0"/>
                          <a:chExt cx="822" cy="170"/>
                        </a:xfrm>
                      </wpg:grpSpPr>
                      <wps:wsp>
                        <wps:cNvPr id="36" name="Freeform 24"/>
                        <wps:cNvSpPr>
                          <a:spLocks/>
                        </wps:cNvSpPr>
                        <wps:spPr bwMode="auto">
                          <a:xfrm>
                            <a:off x="7937" y="0"/>
                            <a:ext cx="822" cy="170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*/ 170 h 170"/>
                              <a:gd name="T3" fmla="+- 0 8759 7937"/>
                              <a:gd name="T4" fmla="*/ T3 w 822"/>
                              <a:gd name="T5" fmla="*/ 170 h 170"/>
                              <a:gd name="T6" fmla="+- 0 8759 7937"/>
                              <a:gd name="T7" fmla="*/ T6 w 822"/>
                              <a:gd name="T8" fmla="*/ 0 h 170"/>
                              <a:gd name="T9" fmla="+- 0 7937 7937"/>
                              <a:gd name="T10" fmla="*/ T9 w 822"/>
                              <a:gd name="T11" fmla="*/ 0 h 170"/>
                              <a:gd name="T12" fmla="+- 0 7937 7937"/>
                              <a:gd name="T13" fmla="*/ T12 w 822"/>
                              <a:gd name="T14" fmla="*/ 170 h 1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4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7" name="Group 25"/>
                      <wpg:cNvGrpSpPr>
                        <a:grpSpLocks/>
                      </wpg:cNvGrpSpPr>
                      <wpg:grpSpPr bwMode="auto">
                        <a:xfrm>
                          <a:off x="9581" y="0"/>
                          <a:ext cx="822" cy="170"/>
                          <a:chOff x="9581" y="0"/>
                          <a:chExt cx="822" cy="170"/>
                        </a:xfrm>
                      </wpg:grpSpPr>
                      <wps:wsp>
                        <wps:cNvPr id="38" name="Freeform 26"/>
                        <wps:cNvSpPr>
                          <a:spLocks/>
                        </wps:cNvSpPr>
                        <wps:spPr bwMode="auto">
                          <a:xfrm>
                            <a:off x="9581" y="0"/>
                            <a:ext cx="822" cy="170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*/ 170 h 170"/>
                              <a:gd name="T3" fmla="+- 0 10403 9581"/>
                              <a:gd name="T4" fmla="*/ T3 w 822"/>
                              <a:gd name="T5" fmla="*/ 170 h 170"/>
                              <a:gd name="T6" fmla="+- 0 10403 9581"/>
                              <a:gd name="T7" fmla="*/ T6 w 822"/>
                              <a:gd name="T8" fmla="*/ 0 h 170"/>
                              <a:gd name="T9" fmla="+- 0 9581 9581"/>
                              <a:gd name="T10" fmla="*/ T9 w 822"/>
                              <a:gd name="T11" fmla="*/ 0 h 170"/>
                              <a:gd name="T12" fmla="+- 0 9581 9581"/>
                              <a:gd name="T13" fmla="*/ T12 w 822"/>
                              <a:gd name="T14" fmla="*/ 170 h 1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64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01283D5B" id="Group 18" o:spid="_x0000_s1026" style="position:absolute;margin-left:396.7pt;margin-top:28.45pt;width:164.7pt;height:8.8pt;z-index:-251660288;mso-position-horizontal-relative:page;mso-position-vertical-relative:page" coordorigin="7934,-3" coordsize="3294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">
              <v:group id="Group 19" o:spid="_x0000_s1027" style="position:absolute;left:10403;width:822;height:170" coordorigin="10403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<v:shape id="Freeform 20" o:spid="_x0000_s1028" style="position:absolute;left:10403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" path="m,170r822,l822,,,,,170xe" fillcolor="#004170" stroked="f">
                  <v:path arrowok="t" o:connecttype="custom" o:connectlocs="0,170;822,170;822,0;0,0;0,170" o:connectangles="0,0,0,0,0"/>
                </v:shape>
              </v:group>
              <v:group id="Group 21" o:spid="_x0000_s1029" style="position:absolute;left:8759;width:822;height:170" coordorigin="8759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 id="Freeform 22" o:spid="_x0000_s1030" style="position:absolute;left:8759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" path="m,170r822,l822,,,,,170xe" fillcolor="#ba1319" stroked="f">
                  <v:path arrowok="t" o:connecttype="custom" o:connectlocs="0,170;822,170;822,0;0,0;0,170" o:connectangles="0,0,0,0,0"/>
                </v:shape>
              </v:group>
              <v:group id="Group 23" o:spid="_x0000_s1031" style="position:absolute;left:7937;width:822;height:170" coordorigin="7937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<v:shape id="Freeform 24" o:spid="_x0000_s1032" style="position:absolute;left:7937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" path="m,170r822,l822,,,,,170xe" fillcolor="#f7941d" stroked="f">
                  <v:path arrowok="t" o:connecttype="custom" o:connectlocs="0,170;822,170;822,0;0,0;0,170" o:connectangles="0,0,0,0,0"/>
                </v:shape>
              </v:group>
              <v:group id="Group 25" o:spid="_x0000_s1033" style="position:absolute;left:9581;width:822;height:170" coordorigin="9581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<v:shape id="Freeform 26" o:spid="_x0000_s1034" style="position:absolute;left:9581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" path="m,170r822,l822,,,,,170xe" fillcolor="#008641" stroked="f">
                  <v:path arrowok="t" o:connecttype="custom" o:connectlocs="0,170;822,170;822,0;0,0;0,170" o:connectangles="0,0,0,0,0"/>
                </v:shape>
              </v:group>
              <w10:wrap anchorx="page" anchory="page"/>
            </v:group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g">
          <w:drawing>
            <wp:anchor distT="0" distB="0" distL="114300" distR="114300" simplePos="0" relativeHeight="251650048" behindDoc="1" locked="0" layoutInCell="1" allowOverlap="1">
              <wp:simplePos x="0" y="0"/>
              <wp:positionH relativeFrom="page">
                <wp:posOffset>2134235</wp:posOffset>
              </wp:positionH>
              <wp:positionV relativeFrom="page">
                <wp:posOffset>1110615</wp:posOffset>
              </wp:positionV>
              <wp:extent cx="5012690" cy="37465"/>
              <wp:effectExtent l="0" t="0" r="0" b="0"/>
              <wp:wrapNone/>
              <wp:docPr id="19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12690" cy="37465"/>
                        <a:chOff x="3361" y="1476"/>
                        <a:chExt cx="7894" cy="59"/>
                      </a:xfrm>
                    </wpg:grpSpPr>
                    <wpg:grpSp>
                      <wpg:cNvPr id="20" name="Group 3"/>
                      <wpg:cNvGrpSpPr>
                        <a:grpSpLocks/>
                      </wpg:cNvGrpSpPr>
                      <wpg:grpSpPr bwMode="auto">
                        <a:xfrm>
                          <a:off x="3364" y="1480"/>
                          <a:ext cx="7861" cy="2"/>
                          <a:chOff x="3364" y="1480"/>
                          <a:chExt cx="7861" cy="2"/>
                        </a:xfrm>
                      </wpg:grpSpPr>
                      <wps:wsp>
                        <wps:cNvPr id="21" name="Freeform 4"/>
                        <wps:cNvSpPr>
                          <a:spLocks/>
                        </wps:cNvSpPr>
                        <wps:spPr bwMode="auto">
                          <a:xfrm>
                            <a:off x="3364" y="1480"/>
                            <a:ext cx="7861" cy="2"/>
                          </a:xfrm>
                          <a:custGeom>
                            <a:avLst/>
                            <a:gdLst>
                              <a:gd name="T0" fmla="+- 0 3364 3364"/>
                              <a:gd name="T1" fmla="*/ T0 w 7861"/>
                              <a:gd name="T2" fmla="+- 0 11225 3364"/>
                              <a:gd name="T3" fmla="*/ T2 w 7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861">
                                <a:moveTo>
                                  <a:pt x="0" y="0"/>
                                </a:moveTo>
                                <a:lnTo>
                                  <a:pt x="7861" y="0"/>
                                </a:lnTo>
                              </a:path>
                            </a:pathLst>
                          </a:custGeom>
                          <a:noFill/>
                          <a:ln w="3594">
                            <a:solidFill>
                              <a:srgbClr val="687A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2" name="Group 5"/>
                      <wpg:cNvGrpSpPr>
                        <a:grpSpLocks/>
                      </wpg:cNvGrpSpPr>
                      <wpg:grpSpPr bwMode="auto">
                        <a:xfrm>
                          <a:off x="10364" y="1506"/>
                          <a:ext cx="861" cy="2"/>
                          <a:chOff x="10364" y="1506"/>
                          <a:chExt cx="861" cy="2"/>
                        </a:xfrm>
                      </wpg:grpSpPr>
                      <wps:wsp>
                        <wps:cNvPr id="23" name="Freeform 6"/>
                        <wps:cNvSpPr>
                          <a:spLocks/>
                        </wps:cNvSpPr>
                        <wps:spPr bwMode="auto">
                          <a:xfrm>
                            <a:off x="10364" y="1506"/>
                            <a:ext cx="861" cy="2"/>
                          </a:xfrm>
                          <a:custGeom>
                            <a:avLst/>
                            <a:gdLst>
                              <a:gd name="T0" fmla="+- 0 10364 10364"/>
                              <a:gd name="T1" fmla="*/ T0 w 861"/>
                              <a:gd name="T2" fmla="+- 0 11225 10364"/>
                              <a:gd name="T3" fmla="*/ T2 w 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61">
                                <a:moveTo>
                                  <a:pt x="0" y="0"/>
                                </a:moveTo>
                                <a:lnTo>
                                  <a:pt x="861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B5BDD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4" name="Group 7"/>
                      <wpg:cNvGrpSpPr>
                        <a:grpSpLocks/>
                      </wpg:cNvGrpSpPr>
                      <wpg:grpSpPr bwMode="auto">
                        <a:xfrm>
                          <a:off x="8690" y="1506"/>
                          <a:ext cx="975" cy="2"/>
                          <a:chOff x="8690" y="1506"/>
                          <a:chExt cx="975" cy="2"/>
                        </a:xfrm>
                      </wpg:grpSpPr>
                      <wps:wsp>
                        <wps:cNvPr id="25" name="Freeform 8"/>
                        <wps:cNvSpPr>
                          <a:spLocks/>
                        </wps:cNvSpPr>
                        <wps:spPr bwMode="auto">
                          <a:xfrm>
                            <a:off x="8690" y="1506"/>
                            <a:ext cx="975" cy="2"/>
                          </a:xfrm>
                          <a:custGeom>
                            <a:avLst/>
                            <a:gdLst>
                              <a:gd name="T0" fmla="+- 0 8690 8690"/>
                              <a:gd name="T1" fmla="*/ T0 w 975"/>
                              <a:gd name="T2" fmla="+- 0 9665 8690"/>
                              <a:gd name="T3" fmla="*/ T2 w 9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5">
                                <a:moveTo>
                                  <a:pt x="0" y="0"/>
                                </a:moveTo>
                                <a:lnTo>
                                  <a:pt x="975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27497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" name="Group 9"/>
                      <wpg:cNvGrpSpPr>
                        <a:grpSpLocks/>
                      </wpg:cNvGrpSpPr>
                      <wpg:grpSpPr bwMode="auto">
                        <a:xfrm>
                          <a:off x="7937" y="1506"/>
                          <a:ext cx="822" cy="2"/>
                          <a:chOff x="7937" y="1506"/>
                          <a:chExt cx="822" cy="2"/>
                        </a:xfrm>
                      </wpg:grpSpPr>
                      <wps:wsp>
                        <wps:cNvPr id="27" name="Freeform 10"/>
                        <wps:cNvSpPr>
                          <a:spLocks/>
                        </wps:cNvSpPr>
                        <wps:spPr bwMode="auto">
                          <a:xfrm>
                            <a:off x="7937" y="1506"/>
                            <a:ext cx="822" cy="2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8759 7937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002F6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8" name="Group 11"/>
                      <wpg:cNvGrpSpPr>
                        <a:grpSpLocks/>
                      </wpg:cNvGrpSpPr>
                      <wpg:grpSpPr bwMode="auto">
                        <a:xfrm>
                          <a:off x="9581" y="1506"/>
                          <a:ext cx="822" cy="2"/>
                          <a:chOff x="9581" y="1506"/>
                          <a:chExt cx="822" cy="2"/>
                        </a:xfrm>
                      </wpg:grpSpPr>
                      <wps:wsp>
                        <wps:cNvPr id="29" name="Freeform 12"/>
                        <wps:cNvSpPr>
                          <a:spLocks/>
                        </wps:cNvSpPr>
                        <wps:spPr bwMode="auto">
                          <a:xfrm>
                            <a:off x="9581" y="1506"/>
                            <a:ext cx="822" cy="2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0403 9581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5268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20E0FA00" id="Group 2" o:spid="_x0000_s1026" style="position:absolute;margin-left:168.05pt;margin-top:87.45pt;width:394.7pt;height:2.95pt;z-index:-251666432;mso-position-horizontal-relative:page;mso-position-vertical-relative:page" coordorigin="3361,1476" coordsize="7894,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">
              <v:group id="Group 3" o:spid="_x0000_s1027" style="position:absolute;left:3364;top:1480;width:7861;height:2" coordorigin="3364,1480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<v:shape id="Freeform 4" o:spid="_x0000_s1028" style="position:absolute;left:3364;top:1480;width:7861;height:2;visibility:visible;mso-wrap-style:square;v-text-anchor:top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" path="m,l7861,e" filled="f" strokecolor="#687aa5" strokeweight=".09983mm">
                  <v:path arrowok="t" o:connecttype="custom" o:connectlocs="0,0;7861,0" o:connectangles="0,0"/>
                </v:shape>
              </v:group>
              <v:group id="Group 5" o:spid="_x0000_s1029" style="position:absolute;left:10364;top:1506;width:861;height:2" coordorigin="10364,1506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<v:shape id="Freeform 6" o:spid="_x0000_s1030" style="position:absolute;left:10364;top:1506;width:861;height:2;visibility:visible;mso-wrap-style:square;v-text-anchor:top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" path="m,l861,e" filled="f" strokecolor="#b5bdd5" strokeweight="1.0354mm">
                  <v:path arrowok="t" o:connecttype="custom" o:connectlocs="0,0;861,0" o:connectangles="0,0"/>
                </v:shape>
              </v:group>
              <v:group id="Group 7" o:spid="_x0000_s1031" style="position:absolute;left:8690;top:1506;width:975;height:2" coordorigin="8690,1506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shape id="Freeform 8" o:spid="_x0000_s1032" style="position:absolute;left:8690;top:1506;width:975;height:2;visibility:visible;mso-wrap-style:square;v-text-anchor:top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" path="m,l975,e" filled="f" strokecolor="#27497d" strokeweight="1.0354mm">
                  <v:path arrowok="t" o:connecttype="custom" o:connectlocs="0,0;975,0" o:connectangles="0,0"/>
                </v:shape>
              </v:group>
              <v:group id="Group 9" o:spid="_x0000_s1033" style="position:absolute;left:7937;top:1506;width:822;height:2" coordorigin="7937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<v:shape id="Freeform 10" o:spid="_x0000_s1034" style="position:absolute;left:7937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" path="m,l822,e" filled="f" strokecolor="#002f67" strokeweight="1.0354mm">
                  <v:path arrowok="t" o:connecttype="custom" o:connectlocs="0,0;822,0" o:connectangles="0,0"/>
                </v:shape>
              </v:group>
              <v:group id="Group 11" o:spid="_x0000_s1035" style="position:absolute;left:9581;top:1506;width:822;height:2" coordorigin="9581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<v:shape id="Freeform 12" o:spid="_x0000_s1036" style="position:absolute;left:9581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" path="m,l822,e" filled="f" strokecolor="#526896" strokeweight="1.0354mm">
                  <v:path arrowok="t" o:connecttype="custom" o:connectlocs="0,0;822,0" o:connectangles="0,0"/>
                </v:shape>
              </v:group>
              <w10:wrap anchorx="page" anchory="page"/>
            </v:group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431800</wp:posOffset>
              </wp:positionH>
              <wp:positionV relativeFrom="page">
                <wp:posOffset>2839085</wp:posOffset>
              </wp:positionV>
              <wp:extent cx="1247140" cy="1270"/>
              <wp:effectExtent l="0" t="0" r="0" b="0"/>
              <wp:wrapNone/>
              <wp:docPr id="17" name="Group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47140" cy="1270"/>
                        <a:chOff x="680" y="4471"/>
                        <a:chExt cx="1964" cy="2"/>
                      </a:xfrm>
                    </wpg:grpSpPr>
                    <wps:wsp>
                      <wps:cNvPr id="18" name="Freeform 34"/>
                      <wps:cNvSpPr>
                        <a:spLocks/>
                      </wps:cNvSpPr>
                      <wps:spPr bwMode="auto">
                        <a:xfrm>
                          <a:off x="680" y="4471"/>
                          <a:ext cx="1964" cy="2"/>
                        </a:xfrm>
                        <a:custGeom>
                          <a:avLst/>
                          <a:gdLst>
                            <a:gd name="T0" fmla="+- 0 680 680"/>
                            <a:gd name="T1" fmla="*/ T0 w 1964"/>
                            <a:gd name="T2" fmla="+- 0 2644 680"/>
                            <a:gd name="T3" fmla="*/ T2 w 19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64">
                              <a:moveTo>
                                <a:pt x="0" y="0"/>
                              </a:moveTo>
                              <a:lnTo>
                                <a:pt x="1964" y="0"/>
                              </a:lnTo>
                            </a:path>
                          </a:pathLst>
                        </a:custGeom>
                        <a:noFill/>
                        <a:ln w="3594">
                          <a:solidFill>
                            <a:srgbClr val="687AA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11AC7711" id="Group 33" o:spid="_x0000_s1026" style="position:absolute;margin-left:34pt;margin-top:223.55pt;width:98.2pt;height:.1pt;z-index:-251653120;mso-position-horizontal-relative:page;mso-position-vertical-relative:page" coordorigin="680,4471" coordsize="196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">
              <v:shape id="Freeform 34" o:spid="_x0000_s1027" style="position:absolute;left:680;top:4471;width:1964;height:2;visibility:visible;mso-wrap-style:square;v-text-anchor:top" coordsize="196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" path="m,l1964,e" filled="f" strokecolor="#687aa5" strokeweight=".09983mm">
                <v:path arrowok="t" o:connecttype="custom" o:connectlocs="0,0;1964,0" o:connectangles="0,0"/>
              </v:shape>
              <w10:wrap anchorx="page" anchory="page"/>
            </v:group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431800</wp:posOffset>
              </wp:positionH>
              <wp:positionV relativeFrom="page">
                <wp:posOffset>2699385</wp:posOffset>
              </wp:positionV>
              <wp:extent cx="1247140" cy="152400"/>
              <wp:effectExtent l="0" t="0" r="0" b="0"/>
              <wp:wrapNone/>
              <wp:docPr id="16" name="Text 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71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56E6" w:rsidRDefault="00F056E6" w:rsidP="00F056E6">
                          <w:pPr>
                            <w:spacing w:line="200" w:lineRule="exact"/>
                            <w:ind w:left="4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id="Text Box 32" o:spid="_x0000_s1030" type="#_x0000_t202" style="position:absolute;margin-left:34pt;margin-top:212.55pt;width:98.2pt;height:1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" filled="f" stroked="f">
              <v:textbox inset="0,0,0,0">
                <w:txbxContent>
                  <w:p w:rsidR="00F056E6" w:rsidRDefault="00F056E6" w:rsidP="00F056E6">
                    <w:pPr>
                      <w:spacing w:line="200" w:lineRule="exact"/>
                      <w:ind w:left="4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2576830</wp:posOffset>
              </wp:positionV>
              <wp:extent cx="1005840" cy="127000"/>
              <wp:effectExtent l="0" t="0" r="0" b="0"/>
              <wp:wrapNone/>
              <wp:docPr id="15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584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56E6" w:rsidRPr="00B24C8F" w:rsidRDefault="000A616C" w:rsidP="00F056E6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  <w:hyperlink r:id="rId2" w:history="1">
                            <w:r w:rsidR="00F056E6" w:rsidRPr="00661F05">
                              <w:rPr>
                                <w:rStyle w:val="Hipercze"/>
                                <w:rFonts w:ascii="Century Schoolbook" w:eastAsia="New Century Schoolbook" w:hAnsi="Century Schoolbook" w:cs="New Century Schoolbook"/>
                                <w:b/>
                                <w:bCs/>
                                <w:sz w:val="16"/>
                                <w:szCs w:val="16"/>
                              </w:rPr>
                              <w:t>www.umg.edu.pl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id="Text Box 28" o:spid="_x0000_s1031" type="#_x0000_t202" style="position:absolute;margin-left:33pt;margin-top:202.9pt;width:79.2pt;height:10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" filled="f" stroked="f">
              <v:textbox inset="0,0,0,0">
                <w:txbxContent>
                  <w:p w:rsidR="00F056E6" w:rsidRPr="00B24C8F" w:rsidRDefault="00621324" w:rsidP="00F056E6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  <w:hyperlink r:id="rId3" w:history="1">
                      <w:r w:rsidR="00F056E6" w:rsidRPr="00661F05">
                        <w:rPr>
                          <w:rStyle w:val="Hipercze"/>
                          <w:rFonts w:ascii="Century Schoolbook" w:eastAsia="New Century Schoolbook" w:hAnsi="Century Schoolbook" w:cs="New Century Schoolbook"/>
                          <w:b/>
                          <w:bCs/>
                          <w:sz w:val="16"/>
                          <w:szCs w:val="16"/>
                        </w:rPr>
                        <w:t>www.umg.edu.pl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5168" behindDoc="1" locked="0" layoutInCell="1" allowOverlap="1">
              <wp:simplePos x="0" y="0"/>
              <wp:positionH relativeFrom="page">
                <wp:posOffset>6605905</wp:posOffset>
              </wp:positionH>
              <wp:positionV relativeFrom="page">
                <wp:posOffset>10584180</wp:posOffset>
              </wp:positionV>
              <wp:extent cx="521970" cy="107950"/>
              <wp:effectExtent l="0" t="0" r="0" b="0"/>
              <wp:wrapNone/>
              <wp:docPr id="14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56E6" w:rsidRDefault="00F056E6" w:rsidP="00F056E6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id="Text Box 17" o:spid="_x0000_s1032" type="#_x0000_t202" style="position:absolute;margin-left:520.15pt;margin-top:833.4pt;width:41.1pt;height:8.5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" filled="f" stroked="f">
              <v:textbox inset="0,0,0,0">
                <w:txbxContent>
                  <w:p w:rsidR="00F056E6" w:rsidRDefault="00F056E6" w:rsidP="00F056E6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4144" behindDoc="1" locked="0" layoutInCell="1" allowOverlap="1">
              <wp:simplePos x="0" y="0"/>
              <wp:positionH relativeFrom="page">
                <wp:posOffset>6083935</wp:posOffset>
              </wp:positionH>
              <wp:positionV relativeFrom="page">
                <wp:posOffset>10584180</wp:posOffset>
              </wp:positionV>
              <wp:extent cx="521970" cy="107950"/>
              <wp:effectExtent l="0" t="0" r="0" b="0"/>
              <wp:wrapNone/>
              <wp:docPr id="1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56E6" w:rsidRDefault="00F056E6" w:rsidP="00F056E6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id="Text Box 16" o:spid="_x0000_s1033" type="#_x0000_t202" style="position:absolute;margin-left:479.05pt;margin-top:833.4pt;width:41.1pt;height:8.5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" filled="f" stroked="f">
              <v:textbox inset="0,0,0,0">
                <w:txbxContent>
                  <w:p w:rsidR="00F056E6" w:rsidRDefault="00F056E6" w:rsidP="00F056E6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3120" behindDoc="1" locked="0" layoutInCell="1" allowOverlap="1">
              <wp:simplePos x="0" y="0"/>
              <wp:positionH relativeFrom="page">
                <wp:posOffset>5561965</wp:posOffset>
              </wp:positionH>
              <wp:positionV relativeFrom="page">
                <wp:posOffset>10584180</wp:posOffset>
              </wp:positionV>
              <wp:extent cx="521970" cy="107950"/>
              <wp:effectExtent l="0" t="0" r="0" b="0"/>
              <wp:wrapNone/>
              <wp:docPr id="12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56E6" w:rsidRDefault="00F056E6" w:rsidP="00F056E6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id="Text Box 15" o:spid="_x0000_s1034" type="#_x0000_t202" style="position:absolute;margin-left:437.95pt;margin-top:833.4pt;width:41.1pt;height:8.5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" filled="f" stroked="f">
              <v:textbox inset="0,0,0,0">
                <w:txbxContent>
                  <w:p w:rsidR="00F056E6" w:rsidRDefault="00F056E6" w:rsidP="00F056E6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2096" behindDoc="1" locked="0" layoutInCell="1" allowOverlap="1">
              <wp:simplePos x="0" y="0"/>
              <wp:positionH relativeFrom="page">
                <wp:posOffset>5039995</wp:posOffset>
              </wp:positionH>
              <wp:positionV relativeFrom="page">
                <wp:posOffset>10584180</wp:posOffset>
              </wp:positionV>
              <wp:extent cx="521970" cy="107950"/>
              <wp:effectExtent l="0" t="0" r="0" b="0"/>
              <wp:wrapNone/>
              <wp:docPr id="11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56E6" w:rsidRDefault="00F056E6" w:rsidP="00F056E6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id="Text Box 14" o:spid="_x0000_s1035" type="#_x0000_t202" style="position:absolute;margin-left:396.85pt;margin-top:833.4pt;width:41.1pt;height:8.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" filled="f" stroked="f">
              <v:textbox inset="0,0,0,0">
                <w:txbxContent>
                  <w:p w:rsidR="00F056E6" w:rsidRDefault="00F056E6" w:rsidP="00F056E6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:rsidR="00F056E6" w:rsidRDefault="009E4456" w:rsidP="00F056E6">
    <w:pPr>
      <w:pStyle w:val="Nagwek"/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1072" behindDoc="1" locked="0" layoutInCell="1" allowOverlap="1">
              <wp:simplePos x="0" y="0"/>
              <wp:positionH relativeFrom="page">
                <wp:posOffset>2839085</wp:posOffset>
              </wp:positionH>
              <wp:positionV relativeFrom="page">
                <wp:posOffset>617855</wp:posOffset>
              </wp:positionV>
              <wp:extent cx="4301490" cy="330200"/>
              <wp:effectExtent l="0" t="0" r="0" b="0"/>
              <wp:wrapNone/>
              <wp:docPr id="10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1490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056E6" w:rsidRPr="00B24C8F" w:rsidRDefault="00F056E6" w:rsidP="00F056E6">
                          <w:pPr>
                            <w:spacing w:line="520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Uniwersytet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spacing w:val="-12"/>
                              <w:w w:val="90"/>
                              <w:sz w:val="48"/>
                              <w:szCs w:val="48"/>
                            </w:rPr>
                            <w:t xml:space="preserve"> 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Morsk</w:t>
                          </w:r>
                          <w:r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i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spacing w:val="-12"/>
                              <w:w w:val="90"/>
                              <w:sz w:val="48"/>
                              <w:szCs w:val="48"/>
                            </w:rPr>
                            <w:t xml:space="preserve"> 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w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spacing w:val="-12"/>
                              <w:w w:val="90"/>
                              <w:sz w:val="48"/>
                              <w:szCs w:val="48"/>
                            </w:rPr>
                            <w:t xml:space="preserve"> 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Gdyni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id="Text Box 13" o:spid="_x0000_s1036" type="#_x0000_t202" style="position:absolute;margin-left:223.55pt;margin-top:48.65pt;width:338.7pt;height:26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" filled="f" stroked="f">
              <v:textbox inset="0,0,0,0">
                <w:txbxContent>
                  <w:p w:rsidR="00F056E6" w:rsidRPr="00B24C8F" w:rsidRDefault="00F056E6" w:rsidP="00F056E6">
                    <w:pPr>
                      <w:spacing w:line="520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48"/>
                        <w:szCs w:val="48"/>
                      </w:rPr>
                    </w:pPr>
                    <w:r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Uniwersytet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spacing w:val="-12"/>
                        <w:w w:val="90"/>
                        <w:sz w:val="48"/>
                        <w:szCs w:val="48"/>
                      </w:rPr>
                      <w:t xml:space="preserve"> 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Morsk</w:t>
                    </w:r>
                    <w:r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i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spacing w:val="-12"/>
                        <w:w w:val="90"/>
                        <w:sz w:val="48"/>
                        <w:szCs w:val="48"/>
                      </w:rPr>
                      <w:t xml:space="preserve"> 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w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spacing w:val="-12"/>
                        <w:w w:val="90"/>
                        <w:sz w:val="48"/>
                        <w:szCs w:val="48"/>
                      </w:rPr>
                      <w:t xml:space="preserve"> 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Gdyni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F056E6" w:rsidRDefault="00F056E6" w:rsidP="00F056E6">
    <w:pPr>
      <w:pStyle w:val="Nagwek"/>
    </w:pPr>
  </w:p>
  <w:p w:rsidR="00F056E6" w:rsidRDefault="00F056E6" w:rsidP="00F056E6">
    <w:pPr>
      <w:pStyle w:val="Nagwek"/>
    </w:pPr>
  </w:p>
  <w:p w:rsidR="00F056E6" w:rsidRDefault="00F056E6" w:rsidP="00F056E6">
    <w:pPr>
      <w:pStyle w:val="Nagwek"/>
    </w:pPr>
  </w:p>
  <w:p w:rsidR="00F056E6" w:rsidRDefault="00F056E6" w:rsidP="00F056E6">
    <w:pPr>
      <w:pStyle w:val="Nagwek"/>
    </w:pPr>
  </w:p>
  <w:p w:rsidR="00F056E6" w:rsidRPr="00F056E6" w:rsidRDefault="00F056E6" w:rsidP="00F056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803" w:rsidRDefault="007828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543"/>
    <w:rsid w:val="00031374"/>
    <w:rsid w:val="000A1097"/>
    <w:rsid w:val="000A616C"/>
    <w:rsid w:val="000E2A8F"/>
    <w:rsid w:val="000F5314"/>
    <w:rsid w:val="0012774F"/>
    <w:rsid w:val="00144B7A"/>
    <w:rsid w:val="001563B4"/>
    <w:rsid w:val="00180C6E"/>
    <w:rsid w:val="0029606A"/>
    <w:rsid w:val="002C6A1C"/>
    <w:rsid w:val="00440560"/>
    <w:rsid w:val="004848F3"/>
    <w:rsid w:val="004A75F2"/>
    <w:rsid w:val="005144A9"/>
    <w:rsid w:val="00520165"/>
    <w:rsid w:val="005B1B08"/>
    <w:rsid w:val="005E2C0E"/>
    <w:rsid w:val="00621324"/>
    <w:rsid w:val="00632C3C"/>
    <w:rsid w:val="00662BDB"/>
    <w:rsid w:val="006A5DF1"/>
    <w:rsid w:val="006B7198"/>
    <w:rsid w:val="006D4AB3"/>
    <w:rsid w:val="006F3B81"/>
    <w:rsid w:val="00782803"/>
    <w:rsid w:val="00796875"/>
    <w:rsid w:val="007D7198"/>
    <w:rsid w:val="00870F9F"/>
    <w:rsid w:val="008804B6"/>
    <w:rsid w:val="00897AB0"/>
    <w:rsid w:val="008A3553"/>
    <w:rsid w:val="00947A50"/>
    <w:rsid w:val="009879FA"/>
    <w:rsid w:val="009E4456"/>
    <w:rsid w:val="00A06543"/>
    <w:rsid w:val="00A51457"/>
    <w:rsid w:val="00A905AC"/>
    <w:rsid w:val="00A953E7"/>
    <w:rsid w:val="00B37722"/>
    <w:rsid w:val="00B630D6"/>
    <w:rsid w:val="00BA6584"/>
    <w:rsid w:val="00BC3797"/>
    <w:rsid w:val="00BE7BFD"/>
    <w:rsid w:val="00C370F2"/>
    <w:rsid w:val="00C4023B"/>
    <w:rsid w:val="00C44EEC"/>
    <w:rsid w:val="00CC3829"/>
    <w:rsid w:val="00D21DAA"/>
    <w:rsid w:val="00D22FFA"/>
    <w:rsid w:val="00D2374F"/>
    <w:rsid w:val="00D8461B"/>
    <w:rsid w:val="00D9049C"/>
    <w:rsid w:val="00D915F2"/>
    <w:rsid w:val="00DD3944"/>
    <w:rsid w:val="00DF32E8"/>
    <w:rsid w:val="00E21B49"/>
    <w:rsid w:val="00E2789F"/>
    <w:rsid w:val="00E72428"/>
    <w:rsid w:val="00EA14B3"/>
    <w:rsid w:val="00EA416E"/>
    <w:rsid w:val="00F056E6"/>
    <w:rsid w:val="00FB7649"/>
    <w:rsid w:val="00FC5957"/>
    <w:rsid w:val="00FC5C8A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E66DAC"/>
  <w15:chartTrackingRefBased/>
  <w15:docId w15:val="{0B3DD7C6-7EA5-49B0-9013-ECA0B84AE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F056E6"/>
    <w:rPr>
      <w:color w:val="0000FF"/>
      <w:u w:val="single"/>
    </w:rPr>
  </w:style>
  <w:style w:type="paragraph" w:styleId="NormalnyWeb">
    <w:name w:val="Normal (Web)"/>
    <w:basedOn w:val="Normalny"/>
    <w:rsid w:val="0079687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mg.edu.pl" TargetMode="External"/><Relationship Id="rId2" Type="http://schemas.openxmlformats.org/officeDocument/2006/relationships/hyperlink" Target="http://www.umg.edu.pl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1529</CharactersWithSpaces>
  <SharedDoc>false</SharedDoc>
  <HLinks>
    <vt:vector size="6" baseType="variant">
      <vt:variant>
        <vt:i4>7733301</vt:i4>
      </vt:variant>
      <vt:variant>
        <vt:i4>0</vt:i4>
      </vt:variant>
      <vt:variant>
        <vt:i4>0</vt:i4>
      </vt:variant>
      <vt:variant>
        <vt:i4>5</vt:i4>
      </vt:variant>
      <vt:variant>
        <vt:lpwstr>http://www.umg.edu.pl/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Anita Brunowicz</dc:creator>
  <cp:keywords/>
  <cp:lastModifiedBy>user</cp:lastModifiedBy>
  <cp:revision>2</cp:revision>
  <cp:lastPrinted>2026-05-04T11:51:00Z</cp:lastPrinted>
  <dcterms:created xsi:type="dcterms:W3CDTF">2026-05-05T09:23:00Z</dcterms:created>
  <dcterms:modified xsi:type="dcterms:W3CDTF">2026-05-05T09:23:00Z</dcterms:modified>
</cp:coreProperties>
</file>