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E53E6" w:rsidRPr="00EE53E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2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E53E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E53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E53E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E53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E53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E53E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E53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E53E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E53E6" w:rsidRPr="007B107C" w:rsidTr="00B4382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E53E6" w:rsidRPr="007B107C" w:rsidRDefault="00EE53E6" w:rsidP="00B4382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E53E6" w:rsidRPr="007B107C" w:rsidRDefault="00EE53E6" w:rsidP="00B4382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E53E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E53E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E53E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</w:t>
            </w:r>
            <w:r w:rsidR="00CD4F8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EE53E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EE53E6" w:rsidRPr="007B107C" w:rsidRDefault="00EE53E6" w:rsidP="00B4382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EE53E6" w:rsidRPr="007B107C" w:rsidRDefault="00EE53E6" w:rsidP="00B4382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E53E6" w:rsidRPr="007B107C" w:rsidRDefault="00EE53E6" w:rsidP="00B4382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E53E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E53E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Zakup łóżek do części hotelowej </w:t>
      </w:r>
      <w:proofErr w:type="spellStart"/>
      <w:r w:rsidRPr="00EE53E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CSiR</w:t>
      </w:r>
      <w:proofErr w:type="spellEnd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E53E6" w:rsidRPr="00EE53E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CRZP/88/2026/AZP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E53E6" w:rsidRPr="00EE53E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3E6" w:rsidRDefault="00EE53E6" w:rsidP="00EE53E6">
      <w:pPr>
        <w:spacing w:after="0" w:line="240" w:lineRule="auto"/>
      </w:pPr>
      <w:r>
        <w:separator/>
      </w:r>
    </w:p>
  </w:endnote>
  <w:endnote w:type="continuationSeparator" w:id="0">
    <w:p w:rsidR="00EE53E6" w:rsidRDefault="00EE53E6" w:rsidP="00EE5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3E6" w:rsidRDefault="00EE53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3E6" w:rsidRDefault="00EE53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3E6" w:rsidRDefault="00EE53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3E6" w:rsidRDefault="00EE53E6" w:rsidP="00EE53E6">
      <w:pPr>
        <w:spacing w:after="0" w:line="240" w:lineRule="auto"/>
      </w:pPr>
      <w:r>
        <w:separator/>
      </w:r>
    </w:p>
  </w:footnote>
  <w:footnote w:type="continuationSeparator" w:id="0">
    <w:p w:rsidR="00EE53E6" w:rsidRDefault="00EE53E6" w:rsidP="00EE5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3E6" w:rsidRDefault="00EE53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3E6" w:rsidRDefault="00EE53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3E6" w:rsidRDefault="00EE53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A62"/>
    <w:rsid w:val="002621C4"/>
    <w:rsid w:val="007B107C"/>
    <w:rsid w:val="007C7D43"/>
    <w:rsid w:val="00843802"/>
    <w:rsid w:val="008750B3"/>
    <w:rsid w:val="00C31816"/>
    <w:rsid w:val="00CD4F8F"/>
    <w:rsid w:val="00E62A62"/>
    <w:rsid w:val="00EE53E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F70ABF1-17ED-4FA0-8C3F-F242B92C7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E5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53E6"/>
  </w:style>
  <w:style w:type="paragraph" w:styleId="Stopka">
    <w:name w:val="footer"/>
    <w:basedOn w:val="Normalny"/>
    <w:link w:val="StopkaZnak"/>
    <w:uiPriority w:val="99"/>
    <w:unhideWhenUsed/>
    <w:rsid w:val="00EE5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53E6"/>
  </w:style>
  <w:style w:type="paragraph" w:styleId="Tekstdymka">
    <w:name w:val="Balloon Text"/>
    <w:basedOn w:val="Normalny"/>
    <w:link w:val="TekstdymkaZnak"/>
    <w:uiPriority w:val="99"/>
    <w:semiHidden/>
    <w:unhideWhenUsed/>
    <w:rsid w:val="00CD4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F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2026-05-06T06:25:00Z</cp:lastPrinted>
  <dcterms:created xsi:type="dcterms:W3CDTF">2026-05-06T06:25:00Z</dcterms:created>
  <dcterms:modified xsi:type="dcterms:W3CDTF">2026-05-06T06:25:00Z</dcterms:modified>
</cp:coreProperties>
</file>