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022C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A278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A27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A278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A27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A27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A278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A27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A27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2788" w:rsidRPr="007B107C" w:rsidTr="001C535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A2788" w:rsidRPr="007B107C" w:rsidRDefault="00CA2788" w:rsidP="001C535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A2788" w:rsidRPr="007B107C" w:rsidRDefault="00CA2788" w:rsidP="001C535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A27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A27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A27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B022C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CA27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A2788" w:rsidRPr="007B107C" w:rsidRDefault="00CA2788" w:rsidP="001C535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A2788" w:rsidRPr="007B107C" w:rsidRDefault="00CA2788" w:rsidP="001C535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A2788" w:rsidRPr="007B107C" w:rsidRDefault="00CA2788" w:rsidP="001C535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A278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A27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urządzeń sieciowych wraz z licencjami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A2788" w:rsidRPr="00CA27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CRZP/82/2026/AZP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A2788" w:rsidRPr="00CA27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788" w:rsidRDefault="00CA2788" w:rsidP="00CA2788">
      <w:pPr>
        <w:spacing w:after="0" w:line="240" w:lineRule="auto"/>
      </w:pPr>
      <w:r>
        <w:separator/>
      </w:r>
    </w:p>
  </w:endnote>
  <w:endnote w:type="continuationSeparator" w:id="0">
    <w:p w:rsidR="00CA2788" w:rsidRDefault="00CA2788" w:rsidP="00CA2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788" w:rsidRDefault="00CA27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788" w:rsidRDefault="00CA27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788" w:rsidRDefault="00CA2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788" w:rsidRDefault="00CA2788" w:rsidP="00CA2788">
      <w:pPr>
        <w:spacing w:after="0" w:line="240" w:lineRule="auto"/>
      </w:pPr>
      <w:r>
        <w:separator/>
      </w:r>
    </w:p>
  </w:footnote>
  <w:footnote w:type="continuationSeparator" w:id="0">
    <w:p w:rsidR="00CA2788" w:rsidRDefault="00CA2788" w:rsidP="00CA2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788" w:rsidRDefault="00CA2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788" w:rsidRDefault="00CA2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788" w:rsidRDefault="00CA27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9E"/>
    <w:rsid w:val="002621C4"/>
    <w:rsid w:val="007B107C"/>
    <w:rsid w:val="007C7D43"/>
    <w:rsid w:val="00843802"/>
    <w:rsid w:val="00871E9E"/>
    <w:rsid w:val="008750B3"/>
    <w:rsid w:val="00B022C5"/>
    <w:rsid w:val="00C31816"/>
    <w:rsid w:val="00CA2788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846D218-3A1C-442E-AC2A-5815FEA0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2788"/>
  </w:style>
  <w:style w:type="paragraph" w:styleId="Stopka">
    <w:name w:val="footer"/>
    <w:basedOn w:val="Normalny"/>
    <w:link w:val="StopkaZnak"/>
    <w:uiPriority w:val="99"/>
    <w:unhideWhenUsed/>
    <w:rsid w:val="00CA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788"/>
  </w:style>
  <w:style w:type="paragraph" w:styleId="Tekstdymka">
    <w:name w:val="Balloon Text"/>
    <w:basedOn w:val="Normalny"/>
    <w:link w:val="TekstdymkaZnak"/>
    <w:uiPriority w:val="99"/>
    <w:semiHidden/>
    <w:unhideWhenUsed/>
    <w:rsid w:val="00B022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2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2026-04-28T10:05:00Z</cp:lastPrinted>
  <dcterms:created xsi:type="dcterms:W3CDTF">2026-04-28T10:05:00Z</dcterms:created>
  <dcterms:modified xsi:type="dcterms:W3CDTF">2026-04-28T10:05:00Z</dcterms:modified>
</cp:coreProperties>
</file>