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44859" w:rsidRPr="00F44859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44859" w:rsidRPr="00F44859">
        <w:rPr>
          <w:rFonts w:ascii="Arial" w:hAnsi="Arial" w:cs="Arial"/>
          <w:b/>
          <w:sz w:val="24"/>
          <w:szCs w:val="24"/>
        </w:rPr>
        <w:t>CRZP/80/2026/AZP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44859" w:rsidRPr="00F44859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44859" w:rsidRPr="00F4485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44859" w:rsidRPr="00F4485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44859" w:rsidRPr="00F4485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44859" w:rsidRPr="00F44859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4859" w:rsidRPr="0012157F" w:rsidTr="00A73210">
        <w:tc>
          <w:tcPr>
            <w:tcW w:w="9104" w:type="dxa"/>
            <w:shd w:val="clear" w:color="auto" w:fill="D9D9D9"/>
          </w:tcPr>
          <w:p w:rsidR="00F44859" w:rsidRPr="0012157F" w:rsidRDefault="00F44859" w:rsidP="00A7321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44859" w:rsidRDefault="00F44859" w:rsidP="00A732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448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448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4485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44859">
              <w:rPr>
                <w:rFonts w:ascii="Arial" w:hAnsi="Arial" w:cs="Arial"/>
                <w:sz w:val="24"/>
                <w:szCs w:val="24"/>
              </w:rPr>
              <w:t>p</w:t>
            </w:r>
            <w:r w:rsidR="00425954">
              <w:rPr>
                <w:rFonts w:ascii="Arial" w:hAnsi="Arial" w:cs="Arial"/>
                <w:sz w:val="24"/>
                <w:szCs w:val="24"/>
              </w:rPr>
              <w:t>óź</w:t>
            </w:r>
            <w:bookmarkStart w:id="0" w:name="_GoBack"/>
            <w:bookmarkEnd w:id="0"/>
            <w:r w:rsidRPr="00F44859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F4485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44859" w:rsidRPr="00C86421" w:rsidRDefault="00F44859" w:rsidP="00A732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44859" w:rsidRDefault="00F44859" w:rsidP="00A732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44859" w:rsidRPr="00C86421" w:rsidRDefault="00F44859" w:rsidP="00A732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F44859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44859">
        <w:rPr>
          <w:rFonts w:ascii="Arial" w:hAnsi="Arial" w:cs="Arial"/>
          <w:b/>
          <w:sz w:val="24"/>
          <w:szCs w:val="24"/>
        </w:rPr>
        <w:t>Remont ogrodzenia przy budynku C UMG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44859" w:rsidRPr="00F4485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44859" w:rsidRPr="0012157F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485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44859" w:rsidRPr="0012157F" w:rsidRDefault="00F44859" w:rsidP="00A732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44859" w:rsidRPr="0012157F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485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44859" w:rsidRPr="00F44859" w:rsidRDefault="00F44859" w:rsidP="00A732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Wykonawca musi spełnić poniższe warunki:</w:t>
            </w:r>
          </w:p>
          <w:p w:rsidR="00F44859" w:rsidRPr="00F44859" w:rsidRDefault="00F44859" w:rsidP="00A732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1.</w:t>
            </w:r>
            <w:r w:rsidRPr="00F44859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</w:t>
            </w:r>
            <w:r w:rsidRPr="00F44859">
              <w:rPr>
                <w:rFonts w:ascii="Arial" w:hAnsi="Arial" w:cs="Arial"/>
                <w:sz w:val="24"/>
                <w:szCs w:val="24"/>
              </w:rPr>
              <w:lastRenderedPageBreak/>
              <w:t xml:space="preserve">konstrukcyjno-budowlanej określone w ustawie z dnia 7 lipca 1994 r. Prawo Budowlane  (tekst jedn. </w:t>
            </w:r>
            <w:proofErr w:type="spellStart"/>
            <w:r w:rsidRPr="00F44859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F44859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F4485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44859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z dnia 23 lipca 2003 r. o ochronie zabytków i opiece nad zabytkami (tekst jedn. Dz. U z 2024 r poz. 1292 z </w:t>
            </w:r>
            <w:proofErr w:type="spellStart"/>
            <w:r w:rsidRPr="00F4485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44859">
              <w:rPr>
                <w:rFonts w:ascii="Arial" w:hAnsi="Arial" w:cs="Arial"/>
                <w:sz w:val="24"/>
                <w:szCs w:val="24"/>
              </w:rPr>
              <w:t>. zm.)</w:t>
            </w:r>
          </w:p>
          <w:p w:rsidR="00F44859" w:rsidRPr="0012157F" w:rsidRDefault="00115155" w:rsidP="00A732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F44859" w:rsidRPr="00F44859">
              <w:rPr>
                <w:rFonts w:ascii="Arial" w:hAnsi="Arial" w:cs="Arial"/>
                <w:sz w:val="24"/>
                <w:szCs w:val="24"/>
              </w:rPr>
              <w:t>.</w:t>
            </w:r>
            <w:r w:rsidR="00F44859" w:rsidRPr="00F44859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roboty budowlane polegające na wykonaniu - remontu, rewitalizacji ogrodzenia z cegły na terenie zabytkowych (wpisanych do rejestru zabytków nieruchomych- wraz z podaniem numeru zabytku)</w:t>
            </w:r>
          </w:p>
        </w:tc>
      </w:tr>
      <w:tr w:rsidR="00F44859" w:rsidRPr="0012157F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485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44859" w:rsidRPr="0012157F" w:rsidRDefault="00F44859" w:rsidP="00A732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44859" w:rsidRPr="0012157F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59" w:rsidRPr="0012157F" w:rsidRDefault="00F44859" w:rsidP="00A732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485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44859" w:rsidRPr="0012157F" w:rsidRDefault="00F44859" w:rsidP="00A732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485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DB9" w:rsidRDefault="00E67DB9" w:rsidP="0038231F">
      <w:pPr>
        <w:spacing w:after="0" w:line="240" w:lineRule="auto"/>
      </w:pPr>
      <w:r>
        <w:separator/>
      </w:r>
    </w:p>
  </w:endnote>
  <w:endnote w:type="continuationSeparator" w:id="0">
    <w:p w:rsidR="00E67DB9" w:rsidRDefault="00E67D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859" w:rsidRDefault="00F448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595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595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859" w:rsidRDefault="00F448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DB9" w:rsidRDefault="00E67DB9" w:rsidP="0038231F">
      <w:pPr>
        <w:spacing w:after="0" w:line="240" w:lineRule="auto"/>
      </w:pPr>
      <w:r>
        <w:separator/>
      </w:r>
    </w:p>
  </w:footnote>
  <w:footnote w:type="continuationSeparator" w:id="0">
    <w:p w:rsidR="00E67DB9" w:rsidRDefault="00E67DB9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859" w:rsidRDefault="00F44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859" w:rsidRDefault="00F44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859" w:rsidRDefault="00F448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7DB9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5155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25954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DB9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4485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7EF2D3"/>
  <w15:chartTrackingRefBased/>
  <w15:docId w15:val="{4BC85408-E067-47CD-A17B-F43311D31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E1ADB-8EFA-4357-A7F1-9EFC08DCC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1044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2026-04-22T07:37:00Z</dcterms:created>
  <dcterms:modified xsi:type="dcterms:W3CDTF">2026-04-22T07:37:00Z</dcterms:modified>
</cp:coreProperties>
</file>